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791C9D" w14:textId="77777777" w:rsidR="00E4778C" w:rsidRPr="00DB7A5B" w:rsidRDefault="00E4778C" w:rsidP="00C05272">
      <w:pPr>
        <w:rPr>
          <w:lang w:val="en-US"/>
        </w:rPr>
      </w:pPr>
    </w:p>
    <w:p w14:paraId="54791C9E" w14:textId="75E73C54" w:rsidR="00F12EA6" w:rsidRDefault="00F12EA6" w:rsidP="00F12EA6">
      <w:pPr>
        <w:jc w:val="center"/>
      </w:pPr>
      <w:r>
        <w:t>ANNO SCOLASTICO 20</w:t>
      </w:r>
      <w:r w:rsidR="00217CCE">
        <w:t>2</w:t>
      </w:r>
      <w:r w:rsidR="009D1FAD">
        <w:t>4</w:t>
      </w:r>
      <w:r w:rsidR="00EF5E2F">
        <w:t xml:space="preserve"> - 202</w:t>
      </w:r>
      <w:r w:rsidR="009D1FAD">
        <w:t>5</w:t>
      </w:r>
    </w:p>
    <w:p w14:paraId="54791C9F" w14:textId="77777777" w:rsidR="00F12EA6" w:rsidRDefault="00F12EA6" w:rsidP="00F12EA6">
      <w:pPr>
        <w:jc w:val="center"/>
      </w:pPr>
    </w:p>
    <w:p w14:paraId="54791CA0" w14:textId="77777777" w:rsidR="00C05272" w:rsidRDefault="00F12EA6" w:rsidP="00F12EA6">
      <w:pPr>
        <w:jc w:val="center"/>
      </w:pPr>
      <w:r>
        <w:t>VERBALE n°</w:t>
      </w:r>
      <w:r w:rsidR="00EF5E2F">
        <w:t>…</w:t>
      </w:r>
      <w:proofErr w:type="gramStart"/>
      <w:r w:rsidR="00EF5E2F">
        <w:t>…….</w:t>
      </w:r>
      <w:proofErr w:type="gramEnd"/>
      <w:r w:rsidR="00EF5E2F">
        <w:t>.</w:t>
      </w:r>
    </w:p>
    <w:p w14:paraId="54791CA1" w14:textId="77777777" w:rsidR="00F12EA6" w:rsidRPr="00C05272" w:rsidRDefault="00C05272" w:rsidP="00F12EA6">
      <w:pPr>
        <w:jc w:val="center"/>
        <w:rPr>
          <w:i/>
        </w:rPr>
      </w:pPr>
      <w:r w:rsidRPr="00C05272">
        <w:rPr>
          <w:i/>
        </w:rPr>
        <w:t>(indicare il numero progressivo con riferimento al precedente)</w:t>
      </w:r>
    </w:p>
    <w:p w14:paraId="54791CA2" w14:textId="77777777" w:rsidR="00F12EA6" w:rsidRPr="00C05272" w:rsidRDefault="00F12EA6" w:rsidP="00F12EA6">
      <w:pPr>
        <w:jc w:val="center"/>
        <w:rPr>
          <w:i/>
        </w:rPr>
      </w:pPr>
    </w:p>
    <w:p w14:paraId="54791CA3" w14:textId="4EA5F22D" w:rsidR="00F12EA6" w:rsidRDefault="00F12EA6" w:rsidP="00F12EA6">
      <w:pPr>
        <w:jc w:val="both"/>
      </w:pPr>
      <w:r>
        <w:t xml:space="preserve">Il </w:t>
      </w:r>
      <w:r w:rsidR="009A1C42">
        <w:t xml:space="preserve">giorno ……………del mese di </w:t>
      </w:r>
      <w:r w:rsidR="008D136A">
        <w:t>aprile</w:t>
      </w:r>
      <w:r w:rsidR="009A1C42">
        <w:t xml:space="preserve"> dell’anno 202</w:t>
      </w:r>
      <w:r w:rsidR="009D1FAD">
        <w:t>5</w:t>
      </w:r>
      <w:r>
        <w:t>, alle ore</w:t>
      </w:r>
      <w:r w:rsidRPr="005B6907">
        <w:t>………</w:t>
      </w:r>
      <w:proofErr w:type="gramStart"/>
      <w:r w:rsidRPr="005B6907">
        <w:t>…….</w:t>
      </w:r>
      <w:proofErr w:type="gramEnd"/>
      <w:r w:rsidRPr="005B6907">
        <w:t>.,</w:t>
      </w:r>
      <w:r w:rsidR="005B6907" w:rsidRPr="005B6907">
        <w:t xml:space="preserve"> presso la sede </w:t>
      </w:r>
      <w:r w:rsidR="00BC3E22">
        <w:t>………………….</w:t>
      </w:r>
      <w:r w:rsidR="005B6907" w:rsidRPr="005B6907">
        <w:t xml:space="preserve"> – plesso </w:t>
      </w:r>
      <w:r w:rsidR="00BC3E22">
        <w:t>…………</w:t>
      </w:r>
      <w:proofErr w:type="gramStart"/>
      <w:r w:rsidR="00BC3E22">
        <w:t>…….</w:t>
      </w:r>
      <w:proofErr w:type="gramEnd"/>
      <w:r w:rsidR="00BC3E22">
        <w:t xml:space="preserve">., </w:t>
      </w:r>
      <w:r w:rsidR="005B6907" w:rsidRPr="005B6907">
        <w:t xml:space="preserve"> Castel di Iudica, </w:t>
      </w:r>
      <w:r w:rsidR="00BC3E22">
        <w:t>piano ………</w:t>
      </w:r>
      <w:r w:rsidR="005B6907">
        <w:t xml:space="preserve"> aula n……</w:t>
      </w:r>
      <w:r w:rsidR="00A43B53">
        <w:t xml:space="preserve">, </w:t>
      </w:r>
      <w:r>
        <w:t>si</w:t>
      </w:r>
      <w:r w:rsidR="00851893">
        <w:t xml:space="preserve"> riunisce il Consiglio</w:t>
      </w:r>
      <w:r>
        <w:t xml:space="preserve">, in seguito indicato </w:t>
      </w:r>
      <w:proofErr w:type="spellStart"/>
      <w:r>
        <w:t>C.d.C</w:t>
      </w:r>
      <w:proofErr w:type="spellEnd"/>
      <w:r>
        <w:t xml:space="preserve">.,  della classe ………sez. ….. nella sola componente docenti, fino alle ore …………, per discutere i seguenti punti all’o.d.g.: </w:t>
      </w:r>
    </w:p>
    <w:p w14:paraId="54791CA4" w14:textId="77777777" w:rsidR="005D7FF6" w:rsidRDefault="005D7FF6" w:rsidP="00F12EA6">
      <w:pPr>
        <w:jc w:val="both"/>
      </w:pPr>
    </w:p>
    <w:p w14:paraId="54791CA5" w14:textId="0005E243" w:rsidR="004067F0" w:rsidRDefault="004067F0" w:rsidP="004067F0">
      <w:pPr>
        <w:jc w:val="both"/>
        <w:rPr>
          <w:b/>
        </w:rPr>
      </w:pPr>
      <w:r w:rsidRPr="004067F0">
        <w:rPr>
          <w:b/>
        </w:rPr>
        <w:t xml:space="preserve">Parte A – riservata ai docenti del </w:t>
      </w:r>
      <w:proofErr w:type="spellStart"/>
      <w:r w:rsidRPr="004067F0">
        <w:rPr>
          <w:b/>
        </w:rPr>
        <w:t>C.d.C</w:t>
      </w:r>
      <w:proofErr w:type="spellEnd"/>
      <w:r w:rsidRPr="004067F0">
        <w:rPr>
          <w:b/>
        </w:rPr>
        <w:t>.</w:t>
      </w:r>
    </w:p>
    <w:p w14:paraId="7CC5C275" w14:textId="77777777" w:rsidR="008D136A" w:rsidRPr="004067F0" w:rsidRDefault="008D136A" w:rsidP="004067F0">
      <w:pPr>
        <w:jc w:val="both"/>
        <w:rPr>
          <w:b/>
        </w:rPr>
      </w:pPr>
    </w:p>
    <w:p w14:paraId="4B8D228E" w14:textId="473D4C19" w:rsidR="008D136A" w:rsidRPr="00317C26" w:rsidRDefault="008D136A" w:rsidP="008D136A">
      <w:pPr>
        <w:spacing w:line="360" w:lineRule="auto"/>
        <w:ind w:left="720"/>
        <w:contextualSpacing/>
        <w:jc w:val="both"/>
      </w:pPr>
      <w:r>
        <w:t xml:space="preserve">1) Verifica dell’andamento </w:t>
      </w:r>
      <w:r w:rsidRPr="00317C26">
        <w:t xml:space="preserve">didattico </w:t>
      </w:r>
      <w:r w:rsidR="007100A4">
        <w:t>–</w:t>
      </w:r>
      <w:r w:rsidRPr="00317C26">
        <w:t xml:space="preserve"> disciplinare</w:t>
      </w:r>
      <w:r w:rsidR="007100A4">
        <w:t xml:space="preserve"> e programmazione delle attività di recupero</w:t>
      </w:r>
      <w:r w:rsidRPr="00317C26">
        <w:t>;</w:t>
      </w:r>
    </w:p>
    <w:p w14:paraId="00738CE3" w14:textId="77777777" w:rsidR="008D136A" w:rsidRDefault="008D136A" w:rsidP="008D136A">
      <w:pPr>
        <w:spacing w:line="360" w:lineRule="auto"/>
        <w:ind w:left="720"/>
        <w:contextualSpacing/>
        <w:jc w:val="both"/>
      </w:pPr>
      <w:r>
        <w:t xml:space="preserve">2) </w:t>
      </w:r>
      <w:bookmarkStart w:id="0" w:name="_Hlk67242563"/>
      <w:r w:rsidRPr="00317C26">
        <w:t>Verifica ed eventuale adeguamento delle linee guida di progettazione curricolare</w:t>
      </w:r>
      <w:bookmarkEnd w:id="0"/>
      <w:r w:rsidRPr="00317C26">
        <w:t>;</w:t>
      </w:r>
    </w:p>
    <w:p w14:paraId="64815982" w14:textId="6258D9CD" w:rsidR="001D3335" w:rsidRPr="004B5DD0" w:rsidRDefault="001D3335" w:rsidP="001D3335">
      <w:pPr>
        <w:spacing w:line="360" w:lineRule="auto"/>
        <w:ind w:left="720"/>
        <w:contextualSpacing/>
        <w:jc w:val="both"/>
      </w:pPr>
      <w:bookmarkStart w:id="1" w:name="_Hlk67242830"/>
      <w:r>
        <w:t>4) Programmazione delle attività formative in vista dell’esame di stato (solo classi terze);</w:t>
      </w:r>
    </w:p>
    <w:bookmarkEnd w:id="1"/>
    <w:p w14:paraId="6827D783" w14:textId="6FDEB144" w:rsidR="008D136A" w:rsidRDefault="00316F75" w:rsidP="008D136A">
      <w:pPr>
        <w:spacing w:line="360" w:lineRule="auto"/>
        <w:contextualSpacing/>
        <w:jc w:val="both"/>
        <w:rPr>
          <w:color w:val="222222"/>
        </w:rPr>
      </w:pPr>
      <w:r>
        <w:t xml:space="preserve">            5</w:t>
      </w:r>
      <w:r w:rsidR="008D136A" w:rsidRPr="006B4C6F">
        <w:t>)</w:t>
      </w:r>
      <w:bookmarkStart w:id="2" w:name="_Hlk67243695"/>
      <w:r w:rsidR="004E18FC">
        <w:t xml:space="preserve"> </w:t>
      </w:r>
      <w:r w:rsidR="007D4C04">
        <w:t>P</w:t>
      </w:r>
      <w:r w:rsidR="008D136A">
        <w:t>roposte adozione l</w:t>
      </w:r>
      <w:r w:rsidR="008D136A" w:rsidRPr="00317C26">
        <w:rPr>
          <w:color w:val="222222"/>
        </w:rPr>
        <w:t>ibri di testo a.s. 20</w:t>
      </w:r>
      <w:r w:rsidR="008D136A">
        <w:rPr>
          <w:color w:val="222222"/>
        </w:rPr>
        <w:t>2</w:t>
      </w:r>
      <w:r w:rsidR="00B47338">
        <w:rPr>
          <w:color w:val="222222"/>
        </w:rPr>
        <w:t>4</w:t>
      </w:r>
      <w:r w:rsidR="008D136A" w:rsidRPr="00317C26">
        <w:rPr>
          <w:color w:val="222222"/>
        </w:rPr>
        <w:t>/20</w:t>
      </w:r>
      <w:r w:rsidR="008D136A">
        <w:rPr>
          <w:color w:val="222222"/>
        </w:rPr>
        <w:t>2</w:t>
      </w:r>
      <w:bookmarkEnd w:id="2"/>
      <w:r w:rsidR="00B47338">
        <w:rPr>
          <w:color w:val="222222"/>
        </w:rPr>
        <w:t>5</w:t>
      </w:r>
      <w:r w:rsidR="005612FE">
        <w:rPr>
          <w:color w:val="222222"/>
        </w:rPr>
        <w:t>;</w:t>
      </w:r>
      <w:bookmarkStart w:id="3" w:name="_Hlk98242410"/>
      <w:r w:rsidR="00241ECC">
        <w:rPr>
          <w:color w:val="222222"/>
        </w:rPr>
        <w:t>(solo classi terze</w:t>
      </w:r>
      <w:r w:rsidR="004E18FC">
        <w:rPr>
          <w:color w:val="222222"/>
        </w:rPr>
        <w:t>)</w:t>
      </w:r>
      <w:bookmarkEnd w:id="3"/>
    </w:p>
    <w:p w14:paraId="175344F8" w14:textId="61BBC361" w:rsidR="007100A4" w:rsidRDefault="00316F75" w:rsidP="008D136A">
      <w:pPr>
        <w:spacing w:line="360" w:lineRule="auto"/>
        <w:contextualSpacing/>
        <w:jc w:val="both"/>
        <w:rPr>
          <w:color w:val="222222"/>
        </w:rPr>
      </w:pPr>
      <w:r>
        <w:t xml:space="preserve">            6</w:t>
      </w:r>
      <w:r w:rsidR="007100A4">
        <w:t xml:space="preserve">) Attività progettuali- </w:t>
      </w:r>
      <w:r w:rsidR="00F6293F">
        <w:t>visite didattiche;</w:t>
      </w:r>
    </w:p>
    <w:p w14:paraId="5B839EBF" w14:textId="0116995B" w:rsidR="008D136A" w:rsidRPr="00317C26" w:rsidRDefault="00316F75" w:rsidP="008D136A">
      <w:pPr>
        <w:spacing w:line="360" w:lineRule="auto"/>
        <w:contextualSpacing/>
        <w:jc w:val="both"/>
      </w:pPr>
      <w:r>
        <w:rPr>
          <w:color w:val="222222"/>
        </w:rPr>
        <w:t xml:space="preserve">            7</w:t>
      </w:r>
      <w:r w:rsidR="008D136A">
        <w:rPr>
          <w:color w:val="222222"/>
        </w:rPr>
        <w:t xml:space="preserve">) </w:t>
      </w:r>
      <w:bookmarkStart w:id="4" w:name="_Hlk67244028"/>
      <w:r w:rsidR="007D4C04">
        <w:rPr>
          <w:color w:val="222222"/>
        </w:rPr>
        <w:t>V</w:t>
      </w:r>
      <w:bookmarkEnd w:id="4"/>
      <w:r w:rsidR="00BC3E22">
        <w:rPr>
          <w:color w:val="222222"/>
        </w:rPr>
        <w:t>arie ed eventuali</w:t>
      </w:r>
    </w:p>
    <w:p w14:paraId="54791CAC" w14:textId="77777777" w:rsidR="00F12EA6" w:rsidRDefault="00F12EA6" w:rsidP="00F12EA6">
      <w:pPr>
        <w:jc w:val="both"/>
        <w:rPr>
          <w:b/>
        </w:rPr>
      </w:pPr>
    </w:p>
    <w:p w14:paraId="54791CAD" w14:textId="77777777" w:rsidR="00F12EA6" w:rsidRDefault="00F12EA6" w:rsidP="00F12EA6">
      <w:pPr>
        <w:jc w:val="both"/>
      </w:pPr>
      <w:r>
        <w:t xml:space="preserve">Sono presenti i seguenti docenti: …………………… </w:t>
      </w:r>
      <w:r w:rsidR="003F7051">
        <w:t>risultano assenti</w:t>
      </w:r>
      <w:r>
        <w:t xml:space="preserve"> il/i Prof/ </w:t>
      </w:r>
      <w:smartTag w:uri="urn:schemas-microsoft-com:office:smarttags" w:element="PersonName">
        <w:smartTagPr>
          <w:attr w:name="ProductID" w:val="la Prof.ssa"/>
        </w:smartTagPr>
        <w:r>
          <w:t>la Prof.ssa</w:t>
        </w:r>
      </w:smartTag>
      <w:r>
        <w:t xml:space="preserve"> /</w:t>
      </w:r>
      <w:proofErr w:type="spellStart"/>
      <w:r>
        <w:t>Proff</w:t>
      </w:r>
      <w:proofErr w:type="spellEnd"/>
      <w:r>
        <w:t>…………</w:t>
      </w:r>
      <w:proofErr w:type="gramStart"/>
      <w:r>
        <w:t>…….</w:t>
      </w:r>
      <w:proofErr w:type="gramEnd"/>
      <w:r>
        <w:t>. Presiede la seduta la/il Prof/ Prof.ssa………</w:t>
      </w:r>
      <w:proofErr w:type="gramStart"/>
      <w:r>
        <w:t>…….</w:t>
      </w:r>
      <w:proofErr w:type="gramEnd"/>
      <w:r>
        <w:t>, in qualità di coordinatore/</w:t>
      </w:r>
      <w:proofErr w:type="spellStart"/>
      <w:r>
        <w:t>trice</w:t>
      </w:r>
      <w:proofErr w:type="spellEnd"/>
      <w:r>
        <w:t xml:space="preserve"> della classe,  funge da segretario/a il prof/ la prof.ssa………………. . </w:t>
      </w:r>
    </w:p>
    <w:p w14:paraId="77B2A8FE" w14:textId="77777777" w:rsidR="00F9615A" w:rsidRDefault="00F12EA6" w:rsidP="00217D65">
      <w:pPr>
        <w:jc w:val="both"/>
      </w:pPr>
      <w:r>
        <w:t>Il/la Presidente constatata la giusta convocazione n°</w:t>
      </w:r>
      <w:r w:rsidR="005B6907">
        <w:t xml:space="preserve"> </w:t>
      </w:r>
      <w:r w:rsidR="0076314C">
        <w:t>…</w:t>
      </w:r>
      <w:proofErr w:type="gramStart"/>
      <w:r w:rsidR="0076314C">
        <w:t>…….</w:t>
      </w:r>
      <w:proofErr w:type="gramEnd"/>
      <w:r w:rsidR="0076314C">
        <w:t>.</w:t>
      </w:r>
      <w:r w:rsidR="004067F0">
        <w:t xml:space="preserve"> del</w:t>
      </w:r>
      <w:r w:rsidR="005B6907">
        <w:t xml:space="preserve"> </w:t>
      </w:r>
      <w:r w:rsidR="0076314C">
        <w:t>…</w:t>
      </w:r>
      <w:proofErr w:type="gramStart"/>
      <w:r w:rsidR="0076314C">
        <w:t>…….</w:t>
      </w:r>
      <w:proofErr w:type="gramEnd"/>
      <w:r w:rsidR="0076314C">
        <w:t>.</w:t>
      </w:r>
      <w:r w:rsidR="00920E93">
        <w:t xml:space="preserve">, dichiara aperta la seduta. </w:t>
      </w:r>
    </w:p>
    <w:p w14:paraId="54791CAE" w14:textId="4906A154" w:rsidR="00F12EA6" w:rsidRDefault="00F12EA6" w:rsidP="00217D65">
      <w:pPr>
        <w:jc w:val="both"/>
        <w:rPr>
          <w:i/>
          <w:lang w:eastAsia="en-US" w:bidi="en-US"/>
        </w:rPr>
      </w:pPr>
      <w:r>
        <w:t xml:space="preserve">In relazione al </w:t>
      </w:r>
      <w:proofErr w:type="gramStart"/>
      <w:r w:rsidRPr="003F7051">
        <w:rPr>
          <w:u w:val="single"/>
        </w:rPr>
        <w:t>1°</w:t>
      </w:r>
      <w:proofErr w:type="gramEnd"/>
      <w:r w:rsidRPr="003F7051">
        <w:rPr>
          <w:u w:val="single"/>
        </w:rPr>
        <w:t xml:space="preserve"> punto all’o.d.g</w:t>
      </w:r>
      <w:r>
        <w:t xml:space="preserve">. </w:t>
      </w:r>
      <w:r>
        <w:rPr>
          <w:b/>
        </w:rPr>
        <w:t>“</w:t>
      </w:r>
      <w:r w:rsidR="009A1C42">
        <w:rPr>
          <w:b/>
        </w:rPr>
        <w:t>Verifica dell’andamento didattico e disciplinare</w:t>
      </w:r>
      <w:r w:rsidR="00F6293F">
        <w:rPr>
          <w:b/>
        </w:rPr>
        <w:t xml:space="preserve"> e programmazione attività di recupero</w:t>
      </w:r>
      <w:r w:rsidR="00705B70">
        <w:t>”,</w:t>
      </w:r>
      <w:r w:rsidR="00217D65">
        <w:t xml:space="preserve"> il coordinatore/</w:t>
      </w:r>
      <w:proofErr w:type="spellStart"/>
      <w:r w:rsidR="00217D65">
        <w:t>trice</w:t>
      </w:r>
      <w:proofErr w:type="spellEnd"/>
      <w:r w:rsidR="00217D65">
        <w:t xml:space="preserve"> invita i docenti ad esprimersi in merito. </w:t>
      </w:r>
      <w:r w:rsidR="00920E93" w:rsidRPr="006840E8">
        <w:t>D</w:t>
      </w:r>
      <w:r w:rsidR="00920E93">
        <w:t xml:space="preserve">all’analisi emerge </w:t>
      </w:r>
      <w:r w:rsidR="003F7051" w:rsidRPr="003F7051">
        <w:rPr>
          <w:i/>
        </w:rPr>
        <w:t>(formulare un giudizio complessivo</w:t>
      </w:r>
      <w:r w:rsidR="009A1C42">
        <w:rPr>
          <w:i/>
        </w:rPr>
        <w:t xml:space="preserve"> e citare tutti gli interventi </w:t>
      </w:r>
      <w:proofErr w:type="gramStart"/>
      <w:r w:rsidR="009A1C42">
        <w:rPr>
          <w:i/>
        </w:rPr>
        <w:t>significativi)</w:t>
      </w:r>
      <w:r w:rsidR="00217D65" w:rsidRPr="003F7051">
        <w:rPr>
          <w:i/>
        </w:rPr>
        <w:t>…</w:t>
      </w:r>
      <w:proofErr w:type="gramEnd"/>
      <w:r w:rsidR="00217D65" w:rsidRPr="003F7051">
        <w:rPr>
          <w:i/>
        </w:rPr>
        <w:t>…………………………………………………………………….</w:t>
      </w:r>
      <w:r w:rsidR="008D136A">
        <w:rPr>
          <w:i/>
        </w:rPr>
        <w:t xml:space="preserve"> Evidenziare tutte le eventuali criticità emerse e le soluzioni proposte</w:t>
      </w:r>
      <w:r w:rsidR="008D136A">
        <w:rPr>
          <w:i/>
          <w:lang w:eastAsia="en-US" w:bidi="en-US"/>
        </w:rPr>
        <w:t xml:space="preserve"> (</w:t>
      </w:r>
      <w:r w:rsidR="008D136A" w:rsidRPr="00776EA3">
        <w:rPr>
          <w:i/>
          <w:u w:val="single"/>
          <w:lang w:eastAsia="en-US" w:bidi="en-US"/>
        </w:rPr>
        <w:t>occorre fare riferimento alle convocazioni straordinarie di quei CDC nei quali si sono rilevati criticità e a tal riguardo far menzione dettagliata di tutte le misure didattiche e formative messe in atto al fine di risolvere le situazioni incresciose che possono, in passato, essersi venute a determinare</w:t>
      </w:r>
      <w:r w:rsidR="00F9615A">
        <w:rPr>
          <w:i/>
          <w:u w:val="single"/>
          <w:lang w:eastAsia="en-US" w:bidi="en-US"/>
        </w:rPr>
        <w:t>. Relazionare su quelli che saranno gli interventi che verranno messi in atto al fine di recuperare le insufficienze</w:t>
      </w:r>
      <w:r w:rsidR="008D136A">
        <w:rPr>
          <w:i/>
          <w:lang w:eastAsia="en-US" w:bidi="en-US"/>
        </w:rPr>
        <w:t>)</w:t>
      </w:r>
    </w:p>
    <w:p w14:paraId="6F8F7A99" w14:textId="77777777" w:rsidR="001D3335" w:rsidRDefault="001D3335" w:rsidP="00217D65">
      <w:pPr>
        <w:jc w:val="both"/>
        <w:rPr>
          <w:i/>
        </w:rPr>
      </w:pPr>
    </w:p>
    <w:p w14:paraId="26C0F707" w14:textId="6820B7D8" w:rsidR="008D136A" w:rsidRPr="00C933F9" w:rsidRDefault="00EF5E2F" w:rsidP="008D136A">
      <w:pPr>
        <w:spacing w:line="200" w:lineRule="atLeast"/>
        <w:jc w:val="both"/>
        <w:rPr>
          <w:color w:val="000000"/>
        </w:rPr>
      </w:pPr>
      <w:r w:rsidRPr="00A43B53">
        <w:t xml:space="preserve">Si passa, quindi, alla trattazione del </w:t>
      </w:r>
      <w:proofErr w:type="gramStart"/>
      <w:r w:rsidRPr="00A43B53">
        <w:rPr>
          <w:u w:val="single"/>
        </w:rPr>
        <w:t>2°</w:t>
      </w:r>
      <w:proofErr w:type="gramEnd"/>
      <w:r w:rsidRPr="00A43B53">
        <w:rPr>
          <w:u w:val="single"/>
        </w:rPr>
        <w:t xml:space="preserve"> punto all’o.d.g</w:t>
      </w:r>
      <w:r w:rsidRPr="00A43B53">
        <w:t>. “</w:t>
      </w:r>
      <w:r w:rsidR="008D136A" w:rsidRPr="008D136A">
        <w:rPr>
          <w:b/>
          <w:bCs/>
        </w:rPr>
        <w:t>Verifica ed eventuale adeguamento delle linee guida di progettazione curricolare</w:t>
      </w:r>
      <w:r w:rsidRPr="00A43B53">
        <w:t xml:space="preserve">”. </w:t>
      </w:r>
      <w:r w:rsidR="008D136A" w:rsidRPr="00C933F9">
        <w:rPr>
          <w:color w:val="000000"/>
        </w:rPr>
        <w:t>A tal riguardo ciascun insegnante esprime il suo parere in merito alla situazione di partenza rilevata evidenziando o meno eventuali criticità</w:t>
      </w:r>
      <w:r w:rsidR="007B2288">
        <w:rPr>
          <w:color w:val="000000"/>
        </w:rPr>
        <w:t xml:space="preserve"> didattico-formative</w:t>
      </w:r>
      <w:r w:rsidR="008D136A" w:rsidRPr="00C933F9">
        <w:rPr>
          <w:color w:val="000000"/>
        </w:rPr>
        <w:t xml:space="preserve"> di seguito elencate </w:t>
      </w:r>
      <w:r w:rsidR="008D136A" w:rsidRPr="00C933F9">
        <w:rPr>
          <w:i/>
          <w:color w:val="000000"/>
        </w:rPr>
        <w:t>(non inserire se il caso non ricorre)</w:t>
      </w:r>
    </w:p>
    <w:p w14:paraId="53D17E2A" w14:textId="77777777" w:rsidR="008D136A" w:rsidRPr="00C933F9" w:rsidRDefault="008D136A" w:rsidP="008D136A">
      <w:pPr>
        <w:spacing w:line="200" w:lineRule="atLeast"/>
        <w:jc w:val="both"/>
        <w:rPr>
          <w:color w:val="000000"/>
        </w:rPr>
      </w:pPr>
    </w:p>
    <w:p w14:paraId="26E1FB0F" w14:textId="77777777" w:rsidR="008D136A" w:rsidRPr="00C933F9" w:rsidRDefault="008D136A" w:rsidP="008D136A">
      <w:pPr>
        <w:pStyle w:val="Corpodeltesto21"/>
        <w:spacing w:line="200" w:lineRule="atLeast"/>
        <w:jc w:val="both"/>
        <w:rPr>
          <w:b w:val="0"/>
          <w:i/>
          <w:iCs/>
          <w:color w:val="000000"/>
          <w:sz w:val="24"/>
          <w:szCs w:val="24"/>
        </w:rPr>
      </w:pPr>
      <w:r w:rsidRPr="00C933F9">
        <w:rPr>
          <w:b w:val="0"/>
          <w:i/>
          <w:iCs/>
          <w:color w:val="000000"/>
          <w:sz w:val="24"/>
          <w:szCs w:val="24"/>
        </w:rPr>
        <w:t>[riportare gli interventi dei singoli docenti]</w:t>
      </w:r>
    </w:p>
    <w:p w14:paraId="46693435" w14:textId="77777777" w:rsidR="008D136A" w:rsidRPr="00C933F9" w:rsidRDefault="008D136A" w:rsidP="008D136A">
      <w:pPr>
        <w:pStyle w:val="Corpodeltesto21"/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 w:val="0"/>
          <w:i/>
          <w:iCs/>
          <w:color w:val="000000"/>
          <w:sz w:val="24"/>
          <w:szCs w:val="24"/>
        </w:rPr>
        <w:lastRenderedPageBreak/>
        <w:t>….......................................................</w:t>
      </w:r>
    </w:p>
    <w:p w14:paraId="4D04B337" w14:textId="4A39CEBB" w:rsidR="008D136A" w:rsidRPr="0042546D" w:rsidRDefault="008D136A" w:rsidP="008D136A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Considerate le seguenti necessità didattiche </w:t>
      </w:r>
      <w:r w:rsidRPr="0042546D">
        <w:rPr>
          <w:b w:val="0"/>
          <w:i/>
          <w:color w:val="000000"/>
          <w:sz w:val="24"/>
          <w:szCs w:val="24"/>
        </w:rPr>
        <w:t>(elencare dettagliatamente)</w:t>
      </w:r>
      <w:r>
        <w:rPr>
          <w:b w:val="0"/>
          <w:color w:val="000000"/>
          <w:sz w:val="24"/>
          <w:szCs w:val="24"/>
        </w:rPr>
        <w:t>, il consiglio delibera di attuare le seguenti misure di adeguamento…………………………….</w:t>
      </w:r>
    </w:p>
    <w:p w14:paraId="54791CAF" w14:textId="5ADA67D7" w:rsidR="007D7648" w:rsidRPr="00A43B53" w:rsidRDefault="009A1C42" w:rsidP="007D7648">
      <w:pPr>
        <w:spacing w:line="100" w:lineRule="atLeast"/>
        <w:ind w:firstLine="491"/>
        <w:jc w:val="both"/>
        <w:rPr>
          <w:lang w:eastAsia="en-US" w:bidi="en-US"/>
        </w:rPr>
      </w:pPr>
      <w:r>
        <w:rPr>
          <w:lang w:eastAsia="en-US" w:bidi="en-US"/>
        </w:rPr>
        <w:t>(</w:t>
      </w:r>
      <w:r w:rsidRPr="009A1C42">
        <w:rPr>
          <w:i/>
          <w:lang w:eastAsia="en-US" w:bidi="en-US"/>
        </w:rPr>
        <w:t>citare tu</w:t>
      </w:r>
      <w:r>
        <w:rPr>
          <w:i/>
          <w:lang w:eastAsia="en-US" w:bidi="en-US"/>
        </w:rPr>
        <w:t>t</w:t>
      </w:r>
      <w:r w:rsidRPr="009A1C42">
        <w:rPr>
          <w:i/>
          <w:lang w:eastAsia="en-US" w:bidi="en-US"/>
        </w:rPr>
        <w:t>ti gli interventi significativi</w:t>
      </w:r>
      <w:r>
        <w:rPr>
          <w:i/>
          <w:lang w:eastAsia="en-US" w:bidi="en-US"/>
        </w:rPr>
        <w:t xml:space="preserve"> e le proposte formulate)</w:t>
      </w:r>
      <w:r w:rsidR="00D54905">
        <w:rPr>
          <w:i/>
          <w:lang w:eastAsia="en-US" w:bidi="en-US"/>
        </w:rPr>
        <w:t xml:space="preserve"> </w:t>
      </w:r>
    </w:p>
    <w:p w14:paraId="54791CB0" w14:textId="77777777" w:rsidR="00EF5E2F" w:rsidRPr="00EF5E2F" w:rsidRDefault="00EF5E2F" w:rsidP="00217D65">
      <w:pPr>
        <w:jc w:val="both"/>
      </w:pPr>
    </w:p>
    <w:p w14:paraId="63DFDE5C" w14:textId="77777777" w:rsidR="001D3335" w:rsidRDefault="001D3335" w:rsidP="00776A35">
      <w:pPr>
        <w:autoSpaceDE w:val="0"/>
        <w:autoSpaceDN w:val="0"/>
        <w:adjustRightInd w:val="0"/>
        <w:jc w:val="both"/>
        <w:rPr>
          <w:color w:val="000000"/>
        </w:rPr>
      </w:pPr>
    </w:p>
    <w:p w14:paraId="3E983EDF" w14:textId="607EDBC0" w:rsidR="001D3335" w:rsidRPr="00776A35" w:rsidRDefault="001D3335" w:rsidP="001D3335">
      <w:pPr>
        <w:autoSpaceDE w:val="0"/>
        <w:autoSpaceDN w:val="0"/>
        <w:adjustRightInd w:val="0"/>
        <w:jc w:val="both"/>
        <w:rPr>
          <w:color w:val="000000"/>
        </w:rPr>
      </w:pPr>
      <w:r w:rsidRPr="00697206">
        <w:t xml:space="preserve">In merito al </w:t>
      </w:r>
      <w:r w:rsidRPr="00697206">
        <w:rPr>
          <w:u w:val="single"/>
        </w:rPr>
        <w:t xml:space="preserve">punto n. </w:t>
      </w:r>
      <w:r w:rsidR="004F58E4">
        <w:rPr>
          <w:u w:val="single"/>
        </w:rPr>
        <w:t>3</w:t>
      </w:r>
      <w:r w:rsidRPr="00697206">
        <w:rPr>
          <w:u w:val="single"/>
        </w:rPr>
        <w:t xml:space="preserve"> all’</w:t>
      </w:r>
      <w:proofErr w:type="spellStart"/>
      <w:r w:rsidRPr="00697206">
        <w:rPr>
          <w:u w:val="single"/>
        </w:rPr>
        <w:t>OdG</w:t>
      </w:r>
      <w:proofErr w:type="spellEnd"/>
      <w:r w:rsidRPr="00697206">
        <w:t xml:space="preserve"> “</w:t>
      </w:r>
      <w:r w:rsidRPr="009244FB">
        <w:rPr>
          <w:b/>
          <w:bCs/>
        </w:rPr>
        <w:t>Programmazione delle attività formative in vista dell’esame di stato</w:t>
      </w:r>
      <w:r w:rsidRPr="00697206">
        <w:t>”</w:t>
      </w:r>
      <w:r w:rsidRPr="008D136A">
        <w:t xml:space="preserve"> (solo classi terze)</w:t>
      </w:r>
      <w:r w:rsidR="00F1165A">
        <w:t>,</w:t>
      </w:r>
      <w:r w:rsidRPr="00697206">
        <w:t xml:space="preserve"> </w:t>
      </w:r>
      <w:r w:rsidRPr="00697206">
        <w:rPr>
          <w:color w:val="000000"/>
        </w:rPr>
        <w:t>il/la coordinatore/</w:t>
      </w:r>
      <w:proofErr w:type="spellStart"/>
      <w:r w:rsidRPr="00697206">
        <w:rPr>
          <w:color w:val="000000"/>
        </w:rPr>
        <w:t>trice</w:t>
      </w:r>
      <w:proofErr w:type="spellEnd"/>
      <w:r w:rsidRPr="00697206">
        <w:rPr>
          <w:color w:val="000000"/>
        </w:rPr>
        <w:t xml:space="preserve"> illustra ai docenti quanto </w:t>
      </w:r>
      <w:r w:rsidRPr="001D3335">
        <w:rPr>
          <w:color w:val="000000"/>
        </w:rPr>
        <w:t>previsto dal decreto legislativo 62 del 13 aprile 2017, “Norme in materia di valutazione e certificazione delle competenze nel primo ciclo ed esami di Stato, a norma dell'articolo 1, commi 180 e 181, lettera i), della legge 13 luglio 2015, n. 107” e dai decreti del Ministro dell’istruzione, dell’università e della ricerca 741 e 742 del 3 ottobre 2017.</w:t>
      </w:r>
      <w:r>
        <w:rPr>
          <w:color w:val="000000"/>
        </w:rPr>
        <w:t xml:space="preserve"> Nello specifico si prende atto che l</w:t>
      </w:r>
      <w:r w:rsidRPr="00776A35">
        <w:rPr>
          <w:color w:val="000000"/>
        </w:rPr>
        <w:t>’esame di Stato conclusivo del primo ciclo di istruzione è costituito da:</w:t>
      </w:r>
    </w:p>
    <w:p w14:paraId="71B0BC9D" w14:textId="77777777" w:rsidR="001D3335" w:rsidRPr="00776A35" w:rsidRDefault="001D3335" w:rsidP="001D3335">
      <w:pPr>
        <w:autoSpaceDE w:val="0"/>
        <w:autoSpaceDN w:val="0"/>
        <w:adjustRightInd w:val="0"/>
        <w:jc w:val="both"/>
        <w:rPr>
          <w:color w:val="000000"/>
        </w:rPr>
      </w:pPr>
      <w:r w:rsidRPr="00776A35">
        <w:rPr>
          <w:color w:val="000000"/>
        </w:rPr>
        <w:t>a) prova</w:t>
      </w:r>
      <w:r>
        <w:rPr>
          <w:color w:val="000000"/>
        </w:rPr>
        <w:t xml:space="preserve"> </w:t>
      </w:r>
      <w:r w:rsidRPr="00776A35">
        <w:rPr>
          <w:color w:val="000000"/>
        </w:rPr>
        <w:t>scritta relativa alle competenze di italiano o della</w:t>
      </w:r>
      <w:r>
        <w:rPr>
          <w:color w:val="000000"/>
        </w:rPr>
        <w:t xml:space="preserve"> </w:t>
      </w:r>
      <w:r w:rsidRPr="00776A35">
        <w:rPr>
          <w:color w:val="000000"/>
        </w:rPr>
        <w:t>lingua nella quale si svolge l’insegnamento, come disciplinata</w:t>
      </w:r>
      <w:r>
        <w:rPr>
          <w:color w:val="000000"/>
        </w:rPr>
        <w:t xml:space="preserve"> </w:t>
      </w:r>
      <w:r w:rsidRPr="00776A35">
        <w:rPr>
          <w:color w:val="000000"/>
        </w:rPr>
        <w:t>dall’articolo 7 del</w:t>
      </w:r>
      <w:r>
        <w:rPr>
          <w:color w:val="000000"/>
        </w:rPr>
        <w:t xml:space="preserve"> </w:t>
      </w:r>
      <w:r w:rsidRPr="00776A35">
        <w:rPr>
          <w:color w:val="000000"/>
        </w:rPr>
        <w:t>DM 741/2017;</w:t>
      </w:r>
    </w:p>
    <w:p w14:paraId="2440B771" w14:textId="77777777" w:rsidR="001D3335" w:rsidRDefault="001D3335" w:rsidP="001D3335">
      <w:pPr>
        <w:autoSpaceDE w:val="0"/>
        <w:autoSpaceDN w:val="0"/>
        <w:adjustRightInd w:val="0"/>
        <w:jc w:val="both"/>
        <w:rPr>
          <w:color w:val="000000"/>
        </w:rPr>
      </w:pPr>
      <w:r w:rsidRPr="00776A35">
        <w:rPr>
          <w:color w:val="000000"/>
        </w:rPr>
        <w:t>b) prova scritta</w:t>
      </w:r>
      <w:r>
        <w:rPr>
          <w:color w:val="000000"/>
        </w:rPr>
        <w:t xml:space="preserve"> </w:t>
      </w:r>
      <w:r w:rsidRPr="00776A35">
        <w:rPr>
          <w:color w:val="000000"/>
        </w:rPr>
        <w:t>relativa alle competenze logico-matematiche, come disciplinata</w:t>
      </w:r>
      <w:r>
        <w:rPr>
          <w:color w:val="000000"/>
        </w:rPr>
        <w:t xml:space="preserve"> </w:t>
      </w:r>
      <w:r w:rsidRPr="00776A35">
        <w:rPr>
          <w:color w:val="000000"/>
        </w:rPr>
        <w:t>dall’articolo 8 del DM 741/2017;</w:t>
      </w:r>
    </w:p>
    <w:p w14:paraId="62C2C147" w14:textId="2925F40E" w:rsidR="001D3335" w:rsidRPr="00776A35" w:rsidRDefault="001D3335" w:rsidP="001D3335">
      <w:pPr>
        <w:autoSpaceDE w:val="0"/>
        <w:autoSpaceDN w:val="0"/>
        <w:adjustRightInd w:val="0"/>
        <w:jc w:val="both"/>
        <w:rPr>
          <w:color w:val="000000"/>
        </w:rPr>
      </w:pPr>
      <w:r w:rsidRPr="00FD0B09">
        <w:rPr>
          <w:color w:val="000000"/>
        </w:rPr>
        <w:t>c) prova scritta</w:t>
      </w:r>
      <w:r>
        <w:rPr>
          <w:color w:val="000000"/>
        </w:rPr>
        <w:t xml:space="preserve"> di lingue straniere </w:t>
      </w:r>
      <w:r w:rsidRPr="00776A35">
        <w:rPr>
          <w:color w:val="000000"/>
        </w:rPr>
        <w:t>come disciplinata</w:t>
      </w:r>
      <w:r>
        <w:rPr>
          <w:color w:val="000000"/>
        </w:rPr>
        <w:t xml:space="preserve"> </w:t>
      </w:r>
      <w:r w:rsidRPr="00776A35">
        <w:rPr>
          <w:color w:val="000000"/>
        </w:rPr>
        <w:t xml:space="preserve">dall’articolo </w:t>
      </w:r>
      <w:r>
        <w:rPr>
          <w:color w:val="000000"/>
        </w:rPr>
        <w:t>9</w:t>
      </w:r>
      <w:r w:rsidRPr="00776A35">
        <w:rPr>
          <w:color w:val="000000"/>
        </w:rPr>
        <w:t xml:space="preserve"> del</w:t>
      </w:r>
      <w:r>
        <w:rPr>
          <w:color w:val="000000"/>
        </w:rPr>
        <w:t xml:space="preserve"> </w:t>
      </w:r>
      <w:r w:rsidRPr="00776A35">
        <w:rPr>
          <w:color w:val="000000"/>
        </w:rPr>
        <w:t>DM 741/2017;</w:t>
      </w:r>
    </w:p>
    <w:p w14:paraId="2425FB56" w14:textId="034AA403" w:rsidR="001D3335" w:rsidRPr="00776A35" w:rsidRDefault="001D3335" w:rsidP="001D333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d) </w:t>
      </w:r>
      <w:r w:rsidRPr="00776A35">
        <w:rPr>
          <w:color w:val="000000"/>
        </w:rPr>
        <w:t>colloquio, come disciplinato</w:t>
      </w:r>
      <w:r>
        <w:rPr>
          <w:color w:val="000000"/>
        </w:rPr>
        <w:t xml:space="preserve"> </w:t>
      </w:r>
      <w:r w:rsidRPr="00776A35">
        <w:rPr>
          <w:color w:val="000000"/>
        </w:rPr>
        <w:t>dall’articolo 10 del</w:t>
      </w:r>
      <w:r>
        <w:rPr>
          <w:color w:val="000000"/>
        </w:rPr>
        <w:t xml:space="preserve"> </w:t>
      </w:r>
      <w:r w:rsidRPr="00776A35">
        <w:rPr>
          <w:color w:val="000000"/>
        </w:rPr>
        <w:t>DM 741/2017.</w:t>
      </w:r>
    </w:p>
    <w:p w14:paraId="6027C890" w14:textId="6182BCBD" w:rsidR="001D3335" w:rsidRPr="00776A35" w:rsidRDefault="001D3335" w:rsidP="001D3335">
      <w:pPr>
        <w:autoSpaceDE w:val="0"/>
        <w:autoSpaceDN w:val="0"/>
        <w:adjustRightInd w:val="0"/>
        <w:jc w:val="both"/>
        <w:rPr>
          <w:color w:val="000000"/>
        </w:rPr>
      </w:pPr>
      <w:r w:rsidRPr="00776A35">
        <w:rPr>
          <w:color w:val="000000"/>
        </w:rPr>
        <w:t>Nel corso del colloquio è accertato</w:t>
      </w:r>
      <w:r>
        <w:rPr>
          <w:color w:val="000000"/>
        </w:rPr>
        <w:t xml:space="preserve"> </w:t>
      </w:r>
      <w:r w:rsidRPr="00776A35">
        <w:rPr>
          <w:color w:val="000000"/>
        </w:rPr>
        <w:t>anche</w:t>
      </w:r>
      <w:r>
        <w:rPr>
          <w:color w:val="000000"/>
        </w:rPr>
        <w:t xml:space="preserve"> </w:t>
      </w:r>
      <w:r w:rsidRPr="00776A35">
        <w:rPr>
          <w:color w:val="000000"/>
        </w:rPr>
        <w:t xml:space="preserve">il livello di padronanza delle competenze relative all’insegnamento dell’educazione civica. </w:t>
      </w:r>
    </w:p>
    <w:p w14:paraId="5FE578AF" w14:textId="77777777" w:rsidR="001D3335" w:rsidRDefault="001D3335" w:rsidP="001D333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In vista dell’esame conclusivo di Stato il </w:t>
      </w:r>
      <w:proofErr w:type="spellStart"/>
      <w:r>
        <w:rPr>
          <w:color w:val="000000"/>
        </w:rPr>
        <w:t>CdC</w:t>
      </w:r>
      <w:proofErr w:type="spellEnd"/>
      <w:r>
        <w:rPr>
          <w:color w:val="000000"/>
        </w:rPr>
        <w:t xml:space="preserve">, in aggiunta, delibera le seguenti azioni formative da </w:t>
      </w:r>
      <w:proofErr w:type="gramStart"/>
      <w:r>
        <w:rPr>
          <w:color w:val="000000"/>
        </w:rPr>
        <w:t>porre in essere</w:t>
      </w:r>
      <w:proofErr w:type="gramEnd"/>
      <w:r>
        <w:rPr>
          <w:color w:val="000000"/>
        </w:rPr>
        <w:t xml:space="preserve"> entro il mese di maggio 2024.</w:t>
      </w:r>
    </w:p>
    <w:p w14:paraId="0153AD5E" w14:textId="77777777" w:rsidR="001D3335" w:rsidRPr="004E18FC" w:rsidRDefault="001D3335" w:rsidP="001D3335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4E18FC">
        <w:rPr>
          <w:i/>
          <w:iCs/>
          <w:color w:val="000000"/>
        </w:rPr>
        <w:t>(segue elenco)</w:t>
      </w:r>
    </w:p>
    <w:p w14:paraId="022E8FD2" w14:textId="77777777" w:rsidR="001D3335" w:rsidRDefault="001D3335" w:rsidP="001D3335">
      <w:pPr>
        <w:autoSpaceDE w:val="0"/>
        <w:autoSpaceDN w:val="0"/>
        <w:adjustRightInd w:val="0"/>
        <w:jc w:val="both"/>
        <w:rPr>
          <w:color w:val="000000"/>
        </w:rPr>
      </w:pPr>
    </w:p>
    <w:p w14:paraId="4340E82B" w14:textId="019A758C" w:rsidR="005612FE" w:rsidRDefault="00217D65" w:rsidP="005612FE">
      <w:pPr>
        <w:jc w:val="both"/>
        <w:rPr>
          <w:bCs/>
        </w:rPr>
      </w:pPr>
      <w:r>
        <w:t>Viene adesso</w:t>
      </w:r>
      <w:r w:rsidR="003F7051">
        <w:t xml:space="preserve"> trattato il </w:t>
      </w:r>
      <w:r w:rsidR="008149E3">
        <w:rPr>
          <w:u w:val="single"/>
        </w:rPr>
        <w:t>punto n.</w:t>
      </w:r>
      <w:r w:rsidR="004F58E4">
        <w:rPr>
          <w:u w:val="single"/>
        </w:rPr>
        <w:t>4</w:t>
      </w:r>
      <w:r w:rsidRPr="007201EE">
        <w:rPr>
          <w:u w:val="single"/>
        </w:rPr>
        <w:t xml:space="preserve"> all’o.d.g.</w:t>
      </w:r>
      <w:r>
        <w:t xml:space="preserve"> riguardante</w:t>
      </w:r>
      <w:r w:rsidR="008149E3">
        <w:t xml:space="preserve"> la </w:t>
      </w:r>
      <w:r w:rsidR="008149E3" w:rsidRPr="008149E3">
        <w:rPr>
          <w:b/>
        </w:rPr>
        <w:t>“</w:t>
      </w:r>
      <w:r w:rsidR="005612FE" w:rsidRPr="005612FE">
        <w:rPr>
          <w:b/>
        </w:rPr>
        <w:t>proposte adozione libri di testo a.s. 202</w:t>
      </w:r>
      <w:r w:rsidR="004F58E4">
        <w:rPr>
          <w:b/>
        </w:rPr>
        <w:t>5</w:t>
      </w:r>
      <w:r w:rsidR="005612FE" w:rsidRPr="005612FE">
        <w:rPr>
          <w:b/>
        </w:rPr>
        <w:t>/202</w:t>
      </w:r>
      <w:r w:rsidR="004F58E4">
        <w:rPr>
          <w:b/>
        </w:rPr>
        <w:t>6</w:t>
      </w:r>
      <w:r w:rsidR="005612FE">
        <w:t>.</w:t>
      </w:r>
      <w:r w:rsidR="008149E3">
        <w:t xml:space="preserve"> </w:t>
      </w:r>
      <w:r w:rsidR="005612FE" w:rsidRPr="005612FE">
        <w:rPr>
          <w:bCs/>
        </w:rPr>
        <w:t xml:space="preserve">In merito all’adozione dei libri di testo vengono formulate le seguenti proposte / </w:t>
      </w:r>
      <w:proofErr w:type="spellStart"/>
      <w:r w:rsidR="005612FE" w:rsidRPr="005612FE">
        <w:rPr>
          <w:bCs/>
        </w:rPr>
        <w:t>opp</w:t>
      </w:r>
      <w:proofErr w:type="spellEnd"/>
      <w:r w:rsidR="005612FE" w:rsidRPr="005612FE">
        <w:rPr>
          <w:bCs/>
        </w:rPr>
        <w:t>. non si registrano proposte in seno al consiglio:</w:t>
      </w:r>
    </w:p>
    <w:p w14:paraId="02FADF30" w14:textId="15E59505" w:rsidR="00494FFE" w:rsidRDefault="00707D2B" w:rsidP="004E18FC">
      <w:pPr>
        <w:jc w:val="both"/>
      </w:pPr>
      <w:r>
        <w:rPr>
          <w:bCs/>
        </w:rPr>
        <w:t>Il coordinator</w:t>
      </w:r>
      <w:r w:rsidR="00F1165A">
        <w:rPr>
          <w:bCs/>
        </w:rPr>
        <w:t>e</w:t>
      </w:r>
      <w:r>
        <w:rPr>
          <w:bCs/>
        </w:rPr>
        <w:t>/</w:t>
      </w:r>
      <w:proofErr w:type="spellStart"/>
      <w:r>
        <w:rPr>
          <w:bCs/>
        </w:rPr>
        <w:t>trice</w:t>
      </w:r>
      <w:proofErr w:type="spellEnd"/>
      <w:r>
        <w:rPr>
          <w:bCs/>
        </w:rPr>
        <w:t xml:space="preserve"> rammenta ai componenti il </w:t>
      </w:r>
      <w:proofErr w:type="spellStart"/>
      <w:r w:rsidR="004E18FC">
        <w:rPr>
          <w:bCs/>
        </w:rPr>
        <w:t>CdC</w:t>
      </w:r>
      <w:proofErr w:type="spellEnd"/>
      <w:r w:rsidR="004E18FC" w:rsidRPr="00707D2B">
        <w:t xml:space="preserve"> </w:t>
      </w:r>
      <w:r w:rsidR="004E18FC">
        <w:t>che</w:t>
      </w:r>
      <w:r>
        <w:t xml:space="preserve"> i tetti di spesa sono fissati secondo quanto disposto dal D.M. n. 781/2013.  A tal riguardo </w:t>
      </w:r>
      <w:r w:rsidR="00CC0044">
        <w:t>precisa che</w:t>
      </w:r>
      <w:r w:rsidR="004E18FC">
        <w:t>, a</w:t>
      </w:r>
      <w:r w:rsidR="004E18FC" w:rsidRPr="004E18FC">
        <w:t>i sensi dell’articolo 3 del decreto del Ministro dell’istruzione, dell’università e della ricerca del 27</w:t>
      </w:r>
      <w:r w:rsidR="004E18FC">
        <w:t xml:space="preserve"> </w:t>
      </w:r>
      <w:r w:rsidR="004E18FC" w:rsidRPr="004E18FC">
        <w:t xml:space="preserve">settembre 2013, n. 781, i citati tetti di spesa sono </w:t>
      </w:r>
    </w:p>
    <w:p w14:paraId="564AB1BF" w14:textId="77777777" w:rsidR="00494FFE" w:rsidRDefault="00494FFE" w:rsidP="004E18FC">
      <w:pPr>
        <w:jc w:val="both"/>
      </w:pPr>
    </w:p>
    <w:p w14:paraId="6745C37D" w14:textId="6D50F818" w:rsidR="004E18FC" w:rsidRPr="004E18FC" w:rsidRDefault="004E18FC" w:rsidP="004E18FC">
      <w:pPr>
        <w:jc w:val="both"/>
      </w:pPr>
      <w:r w:rsidRPr="004E18FC">
        <w:t>ridotti del 10 % se nella classe considerata tutti i</w:t>
      </w:r>
      <w:r>
        <w:t xml:space="preserve"> </w:t>
      </w:r>
      <w:r w:rsidRPr="004E18FC">
        <w:t>testi adottati sono stati realizzati nella versione cartacea e digitale accompagnata da contenuti</w:t>
      </w:r>
      <w:r>
        <w:t xml:space="preserve"> </w:t>
      </w:r>
      <w:r w:rsidRPr="004E18FC">
        <w:t xml:space="preserve">digitali integrativi (modalità mista di tipo </w:t>
      </w:r>
      <w:r w:rsidRPr="004E18FC">
        <w:rPr>
          <w:i/>
          <w:iCs/>
        </w:rPr>
        <w:t xml:space="preserve">b </w:t>
      </w:r>
      <w:r w:rsidRPr="004E18FC">
        <w:t>– punto 2 dell’allegato al decreto ministeriale n.</w:t>
      </w:r>
      <w:r>
        <w:t xml:space="preserve"> </w:t>
      </w:r>
      <w:r w:rsidRPr="004E18FC">
        <w:t>781/2013); gli stessi tetti di spesa sono ridotti del 30 % se nella classe considerata tutti i testi</w:t>
      </w:r>
      <w:r w:rsidR="00BC3E22">
        <w:t xml:space="preserve"> </w:t>
      </w:r>
      <w:r w:rsidRPr="004E18FC">
        <w:t>adottati sono stati realizzati nella versione digitale accompagnata da contenuti digitali integrativi</w:t>
      </w:r>
      <w:r w:rsidR="00CC0044">
        <w:t xml:space="preserve"> </w:t>
      </w:r>
      <w:r w:rsidRPr="004E18FC">
        <w:t xml:space="preserve">(modalità digitale di tipo </w:t>
      </w:r>
      <w:r w:rsidRPr="004E18FC">
        <w:rPr>
          <w:i/>
          <w:iCs/>
        </w:rPr>
        <w:t xml:space="preserve">c </w:t>
      </w:r>
      <w:r w:rsidRPr="004E18FC">
        <w:t>– punto 2 dell’allegato al decreto ministeriale n. 781/2013).</w:t>
      </w:r>
    </w:p>
    <w:p w14:paraId="73DDB3CB" w14:textId="77777777" w:rsidR="00A31BF3" w:rsidRDefault="00A31BF3" w:rsidP="004E18FC">
      <w:pPr>
        <w:jc w:val="both"/>
      </w:pPr>
    </w:p>
    <w:p w14:paraId="0ABFB9B0" w14:textId="6F9FF913" w:rsidR="00707D2B" w:rsidRDefault="004E18FC" w:rsidP="004E18FC">
      <w:pPr>
        <w:jc w:val="both"/>
      </w:pPr>
      <w:r w:rsidRPr="004E18FC">
        <w:t>Il collegio dei docenti motiva l’eventuale superamento del tetto di spesa consentito entro il limite</w:t>
      </w:r>
      <w:r w:rsidR="00CC0044">
        <w:t xml:space="preserve"> </w:t>
      </w:r>
      <w:r w:rsidRPr="004E18FC">
        <w:t>massimo del 10</w:t>
      </w:r>
      <w:r w:rsidR="00CC0044" w:rsidRPr="004E18FC">
        <w:t>%.</w:t>
      </w:r>
    </w:p>
    <w:p w14:paraId="191C3FCA" w14:textId="77777777" w:rsidR="00707D2B" w:rsidRPr="005612FE" w:rsidRDefault="00707D2B" w:rsidP="005612FE">
      <w:pPr>
        <w:jc w:val="both"/>
        <w:rPr>
          <w:bCs/>
        </w:rPr>
      </w:pPr>
    </w:p>
    <w:tbl>
      <w:tblPr>
        <w:tblpPr w:leftFromText="141" w:rightFromText="141" w:vertAnchor="page" w:horzAnchor="margin" w:tblpY="7366"/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2"/>
        <w:gridCol w:w="3647"/>
        <w:gridCol w:w="542"/>
        <w:gridCol w:w="1156"/>
        <w:gridCol w:w="1039"/>
        <w:gridCol w:w="435"/>
        <w:gridCol w:w="430"/>
        <w:gridCol w:w="411"/>
        <w:gridCol w:w="411"/>
      </w:tblGrid>
      <w:tr w:rsidR="00316F75" w:rsidRPr="00BC3E22" w14:paraId="1CBF16F2" w14:textId="77777777" w:rsidTr="00316F75">
        <w:trPr>
          <w:cantSplit/>
          <w:trHeight w:val="605"/>
        </w:trPr>
        <w:tc>
          <w:tcPr>
            <w:tcW w:w="2362" w:type="dxa"/>
            <w:shd w:val="clear" w:color="auto" w:fill="auto"/>
            <w:vAlign w:val="center"/>
          </w:tcPr>
          <w:p w14:paraId="6043CAD9" w14:textId="77777777" w:rsidR="00316F75" w:rsidRPr="00FD0B09" w:rsidRDefault="00316F75" w:rsidP="00316F75">
            <w:pPr>
              <w:jc w:val="center"/>
              <w:rPr>
                <w:b/>
                <w:sz w:val="20"/>
                <w:szCs w:val="20"/>
              </w:rPr>
            </w:pPr>
            <w:r w:rsidRPr="00FD0B09">
              <w:rPr>
                <w:b/>
                <w:sz w:val="20"/>
                <w:szCs w:val="20"/>
              </w:rPr>
              <w:lastRenderedPageBreak/>
              <w:t>DISCIPLINA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23C9C971" w14:textId="77777777" w:rsidR="00316F75" w:rsidRPr="00FD0B09" w:rsidRDefault="00316F75" w:rsidP="00316F75">
            <w:pPr>
              <w:jc w:val="center"/>
              <w:rPr>
                <w:b/>
                <w:sz w:val="20"/>
                <w:szCs w:val="20"/>
              </w:rPr>
            </w:pPr>
            <w:r w:rsidRPr="00FD0B09">
              <w:rPr>
                <w:b/>
                <w:sz w:val="20"/>
                <w:szCs w:val="20"/>
              </w:rPr>
              <w:t xml:space="preserve">ATTENZIONE </w:t>
            </w:r>
            <w:proofErr w:type="gramStart"/>
            <w:r w:rsidRPr="00FD0B09">
              <w:rPr>
                <w:b/>
                <w:sz w:val="20"/>
                <w:szCs w:val="20"/>
              </w:rPr>
              <w:t>-  In</w:t>
            </w:r>
            <w:proofErr w:type="gramEnd"/>
            <w:r w:rsidRPr="00FD0B09">
              <w:rPr>
                <w:b/>
                <w:sz w:val="20"/>
                <w:szCs w:val="20"/>
              </w:rPr>
              <w:t xml:space="preserve"> caso di discordanza tra il codice ISBN e il titolo, autore, editore si terrà conto unicamente del codice ISBN, pertanto, i docenti sono pregati di curare la trascrizione dei campi sottoindicati.</w:t>
            </w:r>
          </w:p>
        </w:tc>
        <w:tc>
          <w:tcPr>
            <w:tcW w:w="542" w:type="dxa"/>
            <w:shd w:val="clear" w:color="auto" w:fill="auto"/>
            <w:textDirection w:val="btLr"/>
            <w:vAlign w:val="center"/>
          </w:tcPr>
          <w:p w14:paraId="0F41A907" w14:textId="77777777" w:rsidR="00316F75" w:rsidRPr="00FD0B09" w:rsidRDefault="00316F75" w:rsidP="00316F7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D0B09">
              <w:rPr>
                <w:b/>
                <w:sz w:val="18"/>
                <w:szCs w:val="18"/>
              </w:rPr>
              <w:t>V</w:t>
            </w:r>
            <w:r w:rsidRPr="00FD0B09">
              <w:rPr>
                <w:b/>
                <w:sz w:val="16"/>
                <w:szCs w:val="16"/>
              </w:rPr>
              <w:t>OLUM</w:t>
            </w:r>
            <w:r w:rsidRPr="00FD0B09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4FE3520" w14:textId="77777777" w:rsidR="00316F75" w:rsidRPr="00FD0B09" w:rsidRDefault="00316F75" w:rsidP="00316F75">
            <w:pPr>
              <w:jc w:val="center"/>
              <w:rPr>
                <w:b/>
                <w:sz w:val="20"/>
                <w:szCs w:val="20"/>
              </w:rPr>
            </w:pPr>
            <w:r w:rsidRPr="00FD0B09">
              <w:rPr>
                <w:b/>
                <w:sz w:val="20"/>
                <w:szCs w:val="20"/>
              </w:rPr>
              <w:t>EDITORE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74906B0" w14:textId="77777777" w:rsidR="00316F75" w:rsidRPr="00FD0B09" w:rsidRDefault="00316F75" w:rsidP="00316F75">
            <w:pPr>
              <w:jc w:val="center"/>
              <w:rPr>
                <w:b/>
                <w:sz w:val="20"/>
                <w:szCs w:val="20"/>
              </w:rPr>
            </w:pPr>
            <w:r w:rsidRPr="00FD0B09">
              <w:rPr>
                <w:b/>
                <w:sz w:val="20"/>
                <w:szCs w:val="20"/>
              </w:rPr>
              <w:t>PREZZO</w:t>
            </w:r>
          </w:p>
        </w:tc>
        <w:tc>
          <w:tcPr>
            <w:tcW w:w="435" w:type="dxa"/>
            <w:shd w:val="clear" w:color="auto" w:fill="auto"/>
            <w:textDirection w:val="btLr"/>
            <w:vAlign w:val="center"/>
          </w:tcPr>
          <w:p w14:paraId="17923D4C" w14:textId="77777777" w:rsidR="00316F75" w:rsidRPr="00FD0B09" w:rsidRDefault="00316F75" w:rsidP="00316F7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D0B09">
              <w:rPr>
                <w:b/>
                <w:sz w:val="18"/>
                <w:szCs w:val="18"/>
              </w:rPr>
              <w:t>conferma</w:t>
            </w:r>
          </w:p>
        </w:tc>
        <w:tc>
          <w:tcPr>
            <w:tcW w:w="430" w:type="dxa"/>
            <w:shd w:val="clear" w:color="auto" w:fill="auto"/>
            <w:textDirection w:val="btLr"/>
            <w:vAlign w:val="center"/>
          </w:tcPr>
          <w:p w14:paraId="6046384A" w14:textId="77777777" w:rsidR="00316F75" w:rsidRPr="00FD0B09" w:rsidRDefault="00316F75" w:rsidP="00316F7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FD0B09">
              <w:rPr>
                <w:b/>
                <w:sz w:val="16"/>
                <w:szCs w:val="16"/>
              </w:rPr>
              <w:t>NUOVA  Adozione</w:t>
            </w:r>
            <w:proofErr w:type="gramEnd"/>
          </w:p>
        </w:tc>
        <w:tc>
          <w:tcPr>
            <w:tcW w:w="411" w:type="dxa"/>
            <w:shd w:val="clear" w:color="auto" w:fill="auto"/>
            <w:textDirection w:val="btLr"/>
            <w:vAlign w:val="center"/>
          </w:tcPr>
          <w:p w14:paraId="00EA6B1E" w14:textId="77777777" w:rsidR="00316F75" w:rsidRPr="00FD0B09" w:rsidRDefault="00316F75" w:rsidP="00316F7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D0B09">
              <w:rPr>
                <w:b/>
                <w:sz w:val="16"/>
                <w:szCs w:val="16"/>
              </w:rPr>
              <w:t>Già in uso</w:t>
            </w:r>
          </w:p>
        </w:tc>
        <w:tc>
          <w:tcPr>
            <w:tcW w:w="411" w:type="dxa"/>
            <w:shd w:val="clear" w:color="auto" w:fill="auto"/>
            <w:textDirection w:val="btLr"/>
            <w:vAlign w:val="center"/>
          </w:tcPr>
          <w:p w14:paraId="3C1C1785" w14:textId="77777777" w:rsidR="00316F75" w:rsidRPr="00FD0B09" w:rsidRDefault="00316F75" w:rsidP="00316F7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D0B09">
              <w:rPr>
                <w:b/>
                <w:sz w:val="16"/>
                <w:szCs w:val="16"/>
              </w:rPr>
              <w:t>Consigliato</w:t>
            </w:r>
          </w:p>
        </w:tc>
      </w:tr>
    </w:tbl>
    <w:p w14:paraId="2C178F91" w14:textId="69E007BF" w:rsidR="005612FE" w:rsidRDefault="00316F75" w:rsidP="005612FE">
      <w:pPr>
        <w:jc w:val="both"/>
        <w:rPr>
          <w:i/>
          <w:iCs/>
        </w:rPr>
      </w:pPr>
      <w:r w:rsidRPr="005612FE">
        <w:rPr>
          <w:i/>
          <w:iCs/>
        </w:rPr>
        <w:t xml:space="preserve"> </w:t>
      </w:r>
      <w:r w:rsidR="005612FE" w:rsidRPr="005612FE">
        <w:rPr>
          <w:i/>
          <w:iCs/>
        </w:rPr>
        <w:t xml:space="preserve">[specificare in rosso in tabella le nuove proposte per la </w:t>
      </w:r>
      <w:proofErr w:type="gramStart"/>
      <w:r w:rsidR="005612FE" w:rsidRPr="005612FE">
        <w:rPr>
          <w:i/>
          <w:iCs/>
        </w:rPr>
        <w:t>classe  di</w:t>
      </w:r>
      <w:proofErr w:type="gramEnd"/>
      <w:r w:rsidR="005612FE" w:rsidRPr="005612FE">
        <w:rPr>
          <w:i/>
          <w:iCs/>
        </w:rPr>
        <w:t xml:space="preserve"> riferimento, indicando comunque anche gli altri testi confermati</w:t>
      </w:r>
      <w:r w:rsidR="005612FE">
        <w:rPr>
          <w:i/>
          <w:iCs/>
        </w:rPr>
        <w:t xml:space="preserve"> – La tabella verrà poi inviata alla segreteria come disposto dalla circolare)</w:t>
      </w:r>
      <w:r w:rsidR="005612FE" w:rsidRPr="005612FE">
        <w:rPr>
          <w:i/>
          <w:iCs/>
        </w:rPr>
        <w:t xml:space="preserve">]. </w:t>
      </w:r>
    </w:p>
    <w:p w14:paraId="71AE4606" w14:textId="77777777" w:rsidR="00707D2B" w:rsidRPr="005612FE" w:rsidRDefault="00707D2B" w:rsidP="005612FE">
      <w:pPr>
        <w:jc w:val="both"/>
        <w:rPr>
          <w:i/>
          <w:iCs/>
        </w:rPr>
      </w:pPr>
    </w:p>
    <w:p w14:paraId="2392A2FB" w14:textId="77777777" w:rsidR="00F1165A" w:rsidRDefault="00F1165A" w:rsidP="007A1A00">
      <w:pPr>
        <w:jc w:val="both"/>
        <w:rPr>
          <w:b/>
          <w:bCs/>
          <w:i/>
          <w:iCs/>
          <w:u w:val="single"/>
        </w:rPr>
      </w:pPr>
    </w:p>
    <w:p w14:paraId="6766BAB7" w14:textId="7CAC60E4" w:rsidR="004C304E" w:rsidRDefault="007A1A00" w:rsidP="007A1A00">
      <w:pPr>
        <w:jc w:val="both"/>
        <w:rPr>
          <w:b/>
          <w:bCs/>
          <w:i/>
          <w:iCs/>
          <w:u w:val="single"/>
        </w:rPr>
      </w:pPr>
      <w:r w:rsidRPr="007A1A00">
        <w:rPr>
          <w:b/>
          <w:bCs/>
          <w:i/>
          <w:iCs/>
          <w:u w:val="single"/>
        </w:rPr>
        <w:t>Vengono allegate al presente verbale le relazioni dei docenti proponenti le nuove adozioni</w:t>
      </w:r>
      <w:r>
        <w:rPr>
          <w:b/>
          <w:bCs/>
          <w:i/>
          <w:iCs/>
          <w:u w:val="single"/>
        </w:rPr>
        <w:t xml:space="preserve"> (s</w:t>
      </w:r>
      <w:r w:rsidR="00BC3E22">
        <w:rPr>
          <w:b/>
          <w:bCs/>
          <w:i/>
          <w:iCs/>
          <w:u w:val="single"/>
        </w:rPr>
        <w:t>olo docenti delle classi terze</w:t>
      </w:r>
      <w:r>
        <w:rPr>
          <w:b/>
          <w:bCs/>
          <w:i/>
          <w:iCs/>
          <w:u w:val="single"/>
        </w:rPr>
        <w:t>)</w:t>
      </w:r>
    </w:p>
    <w:p w14:paraId="2A37658B" w14:textId="2A3F543F" w:rsidR="004C304E" w:rsidRDefault="004C304E" w:rsidP="007A1A00">
      <w:pPr>
        <w:jc w:val="both"/>
        <w:rPr>
          <w:b/>
          <w:bCs/>
          <w:i/>
          <w:iCs/>
          <w:u w:val="single"/>
        </w:rPr>
      </w:pPr>
    </w:p>
    <w:p w14:paraId="696B6479" w14:textId="2F104AF9" w:rsidR="00C117EA" w:rsidRDefault="004C304E" w:rsidP="004C304E">
      <w:pPr>
        <w:spacing w:line="360" w:lineRule="auto"/>
        <w:jc w:val="both"/>
        <w:rPr>
          <w:b/>
          <w:bCs/>
          <w:u w:val="single"/>
        </w:rPr>
      </w:pPr>
      <w:bookmarkStart w:id="5" w:name="_Hlk67244926"/>
      <w:r>
        <w:rPr>
          <w:bCs/>
        </w:rPr>
        <w:t>Il coordinator</w:t>
      </w:r>
      <w:r w:rsidR="00316F75">
        <w:rPr>
          <w:bCs/>
        </w:rPr>
        <w:t>e</w:t>
      </w:r>
      <w:r>
        <w:rPr>
          <w:bCs/>
        </w:rPr>
        <w:t>/</w:t>
      </w:r>
      <w:proofErr w:type="spellStart"/>
      <w:r>
        <w:rPr>
          <w:bCs/>
        </w:rPr>
        <w:t>trice</w:t>
      </w:r>
      <w:proofErr w:type="spellEnd"/>
      <w:r>
        <w:rPr>
          <w:bCs/>
        </w:rPr>
        <w:t xml:space="preserve"> rammenta ai componenti il </w:t>
      </w:r>
      <w:proofErr w:type="spellStart"/>
      <w:proofErr w:type="gramStart"/>
      <w:r>
        <w:rPr>
          <w:bCs/>
        </w:rPr>
        <w:t>CdC</w:t>
      </w:r>
      <w:proofErr w:type="spellEnd"/>
      <w:r w:rsidRPr="00707D2B">
        <w:t xml:space="preserve"> </w:t>
      </w:r>
      <w:r>
        <w:t xml:space="preserve"> che</w:t>
      </w:r>
      <w:proofErr w:type="gramEnd"/>
      <w:r>
        <w:t xml:space="preserve">, </w:t>
      </w:r>
      <w:r w:rsidRPr="00124F5C">
        <w:t>ai sensi dell’articolo 15, comma 2, del decreto legge 25 giugno 2008, convertito</w:t>
      </w:r>
      <w:r>
        <w:t xml:space="preserve"> </w:t>
      </w:r>
      <w:r w:rsidRPr="00124F5C">
        <w:t xml:space="preserve">nella legge 6 agosto 2008, n. 133 e ss.mm. </w:t>
      </w:r>
      <w:r>
        <w:t xml:space="preserve"> i </w:t>
      </w:r>
      <w:r w:rsidRPr="00124F5C">
        <w:t>docenti possono confermare i testi scolastici</w:t>
      </w:r>
      <w:r>
        <w:t xml:space="preserve"> </w:t>
      </w:r>
      <w:r w:rsidRPr="00124F5C">
        <w:t>gi</w:t>
      </w:r>
      <w:r>
        <w:t>à</w:t>
      </w:r>
      <w:r w:rsidRPr="00124F5C">
        <w:t xml:space="preserve"> in uso, ovvero procedere a nuove adozioni </w:t>
      </w:r>
      <w:r w:rsidRPr="004C304E">
        <w:rPr>
          <w:b/>
          <w:bCs/>
          <w:u w:val="single"/>
        </w:rPr>
        <w:t xml:space="preserve">solo </w:t>
      </w:r>
      <w:r w:rsidR="00316F75">
        <w:rPr>
          <w:b/>
          <w:bCs/>
          <w:u w:val="single"/>
        </w:rPr>
        <w:t>nelle</w:t>
      </w:r>
      <w:r w:rsidRPr="00FC304F">
        <w:rPr>
          <w:b/>
          <w:bCs/>
          <w:u w:val="single"/>
        </w:rPr>
        <w:t xml:space="preserve"> classi prime della </w:t>
      </w:r>
    </w:p>
    <w:p w14:paraId="4F22AE56" w14:textId="57FA6FCA" w:rsidR="004C304E" w:rsidRPr="004C304E" w:rsidRDefault="004C304E" w:rsidP="004C304E">
      <w:pPr>
        <w:spacing w:line="360" w:lineRule="auto"/>
        <w:jc w:val="both"/>
      </w:pPr>
      <w:r w:rsidRPr="00FC304F">
        <w:rPr>
          <w:b/>
          <w:bCs/>
          <w:u w:val="single"/>
        </w:rPr>
        <w:t>scuola secondaria di primo grado</w:t>
      </w:r>
      <w:r w:rsidRPr="00124F5C">
        <w:t>,</w:t>
      </w:r>
      <w:r>
        <w:t xml:space="preserve"> e </w:t>
      </w:r>
      <w:r>
        <w:rPr>
          <w:color w:val="333333"/>
        </w:rPr>
        <w:t>che il prezzo massimo complessivo della dotazione libraria per ciascun anno di corso è il seguente:</w:t>
      </w:r>
    </w:p>
    <w:bookmarkEnd w:id="5"/>
    <w:p w14:paraId="194AE9FF" w14:textId="77777777" w:rsidR="004C304E" w:rsidRDefault="004C304E" w:rsidP="007A1A00">
      <w:pPr>
        <w:jc w:val="both"/>
      </w:pP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1574"/>
        <w:gridCol w:w="1563"/>
      </w:tblGrid>
      <w:tr w:rsidR="00B47338" w14:paraId="02732AB1" w14:textId="77777777" w:rsidTr="004A06A1">
        <w:tc>
          <w:tcPr>
            <w:tcW w:w="4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8C2BA5" w14:textId="77777777" w:rsidR="00B47338" w:rsidRPr="006219FB" w:rsidRDefault="00B47338" w:rsidP="004A06A1">
            <w:pPr>
              <w:pStyle w:val="NormaleWeb"/>
              <w:spacing w:before="0" w:beforeAutospacing="0"/>
              <w:jc w:val="center"/>
              <w:rPr>
                <w:color w:val="19191A"/>
                <w:sz w:val="22"/>
                <w:szCs w:val="22"/>
              </w:rPr>
            </w:pPr>
            <w:r w:rsidRPr="006219FB">
              <w:rPr>
                <w:rStyle w:val="Enfasigrassetto"/>
                <w:color w:val="19191A"/>
                <w:sz w:val="22"/>
                <w:szCs w:val="22"/>
              </w:rPr>
              <w:t>TETTI DI SPESA</w:t>
            </w:r>
          </w:p>
        </w:tc>
      </w:tr>
      <w:tr w:rsidR="00B47338" w14:paraId="3A899AB3" w14:textId="77777777" w:rsidTr="004A06A1"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4867B8" w14:textId="77777777" w:rsidR="00B47338" w:rsidRPr="006219FB" w:rsidRDefault="00B47338" w:rsidP="004A06A1">
            <w:pPr>
              <w:jc w:val="center"/>
              <w:rPr>
                <w:color w:val="19191A"/>
                <w:sz w:val="22"/>
                <w:szCs w:val="22"/>
              </w:rPr>
            </w:pPr>
            <w:r w:rsidRPr="006219FB">
              <w:rPr>
                <w:rStyle w:val="Enfasigrassetto"/>
                <w:color w:val="19191A"/>
                <w:sz w:val="22"/>
                <w:szCs w:val="22"/>
              </w:rPr>
              <w:t>Classi prime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BFBA9D" w14:textId="77777777" w:rsidR="00B47338" w:rsidRPr="006219FB" w:rsidRDefault="00B47338" w:rsidP="004A06A1">
            <w:pPr>
              <w:jc w:val="center"/>
              <w:rPr>
                <w:color w:val="19191A"/>
                <w:sz w:val="22"/>
                <w:szCs w:val="22"/>
              </w:rPr>
            </w:pPr>
            <w:r w:rsidRPr="006219FB">
              <w:rPr>
                <w:rStyle w:val="Enfasigrassetto"/>
                <w:color w:val="19191A"/>
                <w:sz w:val="22"/>
                <w:szCs w:val="22"/>
              </w:rPr>
              <w:t>Classi seconde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66D86D" w14:textId="77777777" w:rsidR="00B47338" w:rsidRPr="006219FB" w:rsidRDefault="00B47338" w:rsidP="004A06A1">
            <w:pPr>
              <w:jc w:val="center"/>
              <w:rPr>
                <w:color w:val="19191A"/>
                <w:sz w:val="22"/>
                <w:szCs w:val="22"/>
              </w:rPr>
            </w:pPr>
            <w:r w:rsidRPr="006219FB">
              <w:rPr>
                <w:rStyle w:val="Enfasigrassetto"/>
                <w:color w:val="19191A"/>
                <w:sz w:val="22"/>
                <w:szCs w:val="22"/>
              </w:rPr>
              <w:t>Classi terze</w:t>
            </w:r>
          </w:p>
        </w:tc>
      </w:tr>
      <w:tr w:rsidR="00B47338" w14:paraId="4FF9C999" w14:textId="77777777" w:rsidTr="004A06A1">
        <w:trPr>
          <w:trHeight w:val="843"/>
        </w:trPr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546266" w14:textId="4787AD5C" w:rsidR="00B47338" w:rsidRPr="00B47338" w:rsidRDefault="00B47338" w:rsidP="004A06A1">
            <w:pPr>
              <w:jc w:val="center"/>
              <w:rPr>
                <w:color w:val="19191A"/>
                <w:sz w:val="22"/>
                <w:szCs w:val="22"/>
              </w:rPr>
            </w:pPr>
            <w:r w:rsidRPr="00B47338">
              <w:rPr>
                <w:color w:val="19191A"/>
                <w:sz w:val="22"/>
                <w:szCs w:val="22"/>
              </w:rPr>
              <w:t>€ 294,00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4FBE52" w14:textId="06661395" w:rsidR="00B47338" w:rsidRPr="00B47338" w:rsidRDefault="00B47338" w:rsidP="004A06A1">
            <w:pPr>
              <w:jc w:val="center"/>
              <w:rPr>
                <w:color w:val="19191A"/>
                <w:sz w:val="22"/>
                <w:szCs w:val="22"/>
              </w:rPr>
            </w:pPr>
            <w:r w:rsidRPr="00B47338">
              <w:rPr>
                <w:color w:val="19191A"/>
                <w:sz w:val="22"/>
                <w:szCs w:val="22"/>
              </w:rPr>
              <w:t>€ 117,00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450C69" w14:textId="0EA56889" w:rsidR="00B47338" w:rsidRPr="00B47338" w:rsidRDefault="00B47338" w:rsidP="00B47338">
            <w:pPr>
              <w:jc w:val="center"/>
              <w:rPr>
                <w:color w:val="19191A"/>
                <w:sz w:val="22"/>
                <w:szCs w:val="22"/>
              </w:rPr>
            </w:pPr>
            <w:r w:rsidRPr="00B47338">
              <w:rPr>
                <w:color w:val="19191A"/>
                <w:sz w:val="22"/>
                <w:szCs w:val="22"/>
              </w:rPr>
              <w:t>€ 132,00</w:t>
            </w:r>
          </w:p>
        </w:tc>
      </w:tr>
    </w:tbl>
    <w:p w14:paraId="438A22AC" w14:textId="6304CBD8" w:rsidR="007A1A00" w:rsidRDefault="007A1A00" w:rsidP="007A1A00">
      <w:pPr>
        <w:jc w:val="both"/>
      </w:pPr>
    </w:p>
    <w:p w14:paraId="74404AC5" w14:textId="7D90AE7C" w:rsidR="005612FE" w:rsidRDefault="00F1165A" w:rsidP="005612FE">
      <w:pPr>
        <w:jc w:val="both"/>
        <w:rPr>
          <w:i/>
          <w:iCs/>
        </w:rPr>
      </w:pPr>
      <w:r w:rsidRPr="00080C83">
        <w:rPr>
          <w:i/>
          <w:iCs/>
        </w:rPr>
        <w:t>La compilazione della tabella relativa ai libri di testo</w:t>
      </w:r>
      <w:r w:rsidR="00080C83">
        <w:rPr>
          <w:i/>
          <w:iCs/>
        </w:rPr>
        <w:t xml:space="preserve"> per l’anno scolastico 2024/25 </w:t>
      </w:r>
      <w:r w:rsidR="00080C83" w:rsidRPr="00080C83">
        <w:rPr>
          <w:i/>
          <w:iCs/>
        </w:rPr>
        <w:t>sarà curata</w:t>
      </w:r>
      <w:r w:rsidRPr="00080C83">
        <w:rPr>
          <w:i/>
          <w:iCs/>
        </w:rPr>
        <w:t xml:space="preserve"> dal coordinatore/</w:t>
      </w:r>
      <w:proofErr w:type="spellStart"/>
      <w:r w:rsidRPr="00080C83">
        <w:rPr>
          <w:i/>
          <w:iCs/>
        </w:rPr>
        <w:t>trice</w:t>
      </w:r>
      <w:proofErr w:type="spellEnd"/>
      <w:r w:rsidRPr="00080C83">
        <w:rPr>
          <w:i/>
          <w:iCs/>
        </w:rPr>
        <w:t xml:space="preserve"> e inviata insieme alle relazioni dei docenti proponenti in segreteria.</w:t>
      </w:r>
    </w:p>
    <w:p w14:paraId="7A2C822B" w14:textId="77777777" w:rsidR="00F1165A" w:rsidRDefault="00F1165A" w:rsidP="005612FE">
      <w:pPr>
        <w:jc w:val="both"/>
        <w:rPr>
          <w:i/>
          <w:iCs/>
        </w:rPr>
      </w:pPr>
    </w:p>
    <w:p w14:paraId="3E4DBB3A" w14:textId="48AD1CB3" w:rsidR="00F9615A" w:rsidRDefault="00F9615A" w:rsidP="005612FE">
      <w:pPr>
        <w:jc w:val="both"/>
      </w:pPr>
      <w:r w:rsidRPr="00697206">
        <w:t xml:space="preserve">In merito al </w:t>
      </w:r>
      <w:r w:rsidRPr="00697206">
        <w:rPr>
          <w:u w:val="single"/>
        </w:rPr>
        <w:t xml:space="preserve">punto n. </w:t>
      </w:r>
      <w:r w:rsidR="004F58E4">
        <w:rPr>
          <w:u w:val="single"/>
        </w:rPr>
        <w:t xml:space="preserve">5 </w:t>
      </w:r>
      <w:r w:rsidRPr="00697206">
        <w:rPr>
          <w:u w:val="single"/>
        </w:rPr>
        <w:t>all’</w:t>
      </w:r>
      <w:proofErr w:type="spellStart"/>
      <w:r w:rsidRPr="00697206">
        <w:rPr>
          <w:u w:val="single"/>
        </w:rPr>
        <w:t>OdG</w:t>
      </w:r>
      <w:proofErr w:type="spellEnd"/>
      <w:r w:rsidRPr="00697206">
        <w:t xml:space="preserve"> “</w:t>
      </w:r>
      <w:r w:rsidRPr="00F9615A">
        <w:rPr>
          <w:b/>
        </w:rPr>
        <w:t>Attività progettuali- visite didattiche</w:t>
      </w:r>
      <w:proofErr w:type="gramStart"/>
      <w:r>
        <w:t xml:space="preserve">”, </w:t>
      </w:r>
      <w:r w:rsidRPr="00697206">
        <w:t xml:space="preserve"> </w:t>
      </w:r>
      <w:r w:rsidRPr="00697206">
        <w:rPr>
          <w:color w:val="000000"/>
        </w:rPr>
        <w:t>il</w:t>
      </w:r>
      <w:proofErr w:type="gramEnd"/>
      <w:r w:rsidRPr="00697206">
        <w:rPr>
          <w:color w:val="000000"/>
        </w:rPr>
        <w:t>/la coordinatore/</w:t>
      </w:r>
      <w:proofErr w:type="spellStart"/>
      <w:r w:rsidRPr="00697206">
        <w:rPr>
          <w:color w:val="000000"/>
        </w:rPr>
        <w:t>trice</w:t>
      </w:r>
      <w:proofErr w:type="spellEnd"/>
      <w:r w:rsidRPr="00697206">
        <w:rPr>
          <w:color w:val="000000"/>
        </w:rPr>
        <w:t xml:space="preserve"> </w:t>
      </w:r>
      <w:proofErr w:type="spellStart"/>
      <w:r>
        <w:rPr>
          <w:color w:val="000000"/>
        </w:rPr>
        <w:t>da</w:t>
      </w:r>
      <w:proofErr w:type="spellEnd"/>
      <w:r>
        <w:rPr>
          <w:color w:val="000000"/>
        </w:rPr>
        <w:t xml:space="preserve"> la parola ai docenti, i quali fanno presente quanto segue…………………………….</w:t>
      </w:r>
      <w:r w:rsidR="00CE1D1B">
        <w:rPr>
          <w:color w:val="000000"/>
        </w:rPr>
        <w:t xml:space="preserve"> (descrivere l’attività con particolare attenzione al programma e all’individuazione dei docenti accompagnatori);</w:t>
      </w:r>
    </w:p>
    <w:p w14:paraId="4714805A" w14:textId="77777777" w:rsidR="00F9615A" w:rsidRDefault="00F9615A" w:rsidP="005612FE">
      <w:pPr>
        <w:jc w:val="both"/>
      </w:pPr>
    </w:p>
    <w:p w14:paraId="2BF3F7A1" w14:textId="1C2CC00A" w:rsidR="005612FE" w:rsidRPr="005612FE" w:rsidRDefault="00BC3E22" w:rsidP="005612FE">
      <w:pPr>
        <w:jc w:val="both"/>
        <w:rPr>
          <w:b/>
          <w:bCs/>
          <w:iCs/>
        </w:rPr>
      </w:pPr>
      <w:r w:rsidRPr="00697206">
        <w:t xml:space="preserve">In merito al </w:t>
      </w:r>
      <w:r w:rsidRPr="00697206">
        <w:rPr>
          <w:u w:val="single"/>
        </w:rPr>
        <w:t xml:space="preserve">punto n. </w:t>
      </w:r>
      <w:r w:rsidR="004F58E4">
        <w:rPr>
          <w:u w:val="single"/>
        </w:rPr>
        <w:t>6</w:t>
      </w:r>
      <w:r w:rsidRPr="00697206">
        <w:rPr>
          <w:u w:val="single"/>
        </w:rPr>
        <w:t xml:space="preserve"> all’</w:t>
      </w:r>
      <w:proofErr w:type="spellStart"/>
      <w:r w:rsidRPr="00697206">
        <w:rPr>
          <w:u w:val="single"/>
        </w:rPr>
        <w:t>OdG</w:t>
      </w:r>
      <w:proofErr w:type="spellEnd"/>
      <w:r w:rsidRPr="00697206">
        <w:t xml:space="preserve"> “</w:t>
      </w:r>
      <w:r w:rsidRPr="00316F75">
        <w:rPr>
          <w:b/>
        </w:rPr>
        <w:t>varie ed eventuali</w:t>
      </w:r>
      <w:proofErr w:type="gramStart"/>
      <w:r>
        <w:t xml:space="preserve">”, </w:t>
      </w:r>
      <w:r w:rsidRPr="00697206">
        <w:t xml:space="preserve"> </w:t>
      </w:r>
      <w:r w:rsidRPr="00697206">
        <w:rPr>
          <w:color w:val="000000"/>
        </w:rPr>
        <w:t>il</w:t>
      </w:r>
      <w:proofErr w:type="gramEnd"/>
      <w:r w:rsidRPr="00697206">
        <w:rPr>
          <w:color w:val="000000"/>
        </w:rPr>
        <w:t>/la coordinatore/</w:t>
      </w:r>
      <w:proofErr w:type="spellStart"/>
      <w:r w:rsidRPr="00697206">
        <w:rPr>
          <w:color w:val="000000"/>
        </w:rPr>
        <w:t>trice</w:t>
      </w:r>
      <w:proofErr w:type="spellEnd"/>
      <w:r w:rsidRPr="00697206">
        <w:rPr>
          <w:color w:val="000000"/>
        </w:rPr>
        <w:t xml:space="preserve"> </w:t>
      </w:r>
      <w:proofErr w:type="spellStart"/>
      <w:r>
        <w:rPr>
          <w:color w:val="000000"/>
        </w:rPr>
        <w:t>da</w:t>
      </w:r>
      <w:proofErr w:type="spellEnd"/>
      <w:r>
        <w:rPr>
          <w:color w:val="000000"/>
        </w:rPr>
        <w:t xml:space="preserve"> la parola ai docenti, i quali fanno presente quanto segue…………………………….</w:t>
      </w:r>
      <w:r w:rsidR="00217CCE">
        <w:rPr>
          <w:i/>
        </w:rPr>
        <w:t xml:space="preserve"> </w:t>
      </w:r>
    </w:p>
    <w:p w14:paraId="1D7688CF" w14:textId="77777777" w:rsidR="005612FE" w:rsidRPr="009510BD" w:rsidRDefault="005612FE" w:rsidP="004067F0">
      <w:pPr>
        <w:jc w:val="both"/>
        <w:rPr>
          <w:b/>
          <w:bCs/>
          <w:i/>
          <w:iCs/>
        </w:rPr>
      </w:pPr>
    </w:p>
    <w:p w14:paraId="54791CB6" w14:textId="77777777" w:rsidR="00F12EA6" w:rsidRDefault="00F12EA6" w:rsidP="00F12EA6">
      <w:pPr>
        <w:jc w:val="both"/>
      </w:pPr>
      <w:r>
        <w:t xml:space="preserve">Esauriti tutti i punti all’o.d.g., </w:t>
      </w:r>
      <w:r w:rsidRPr="00E176D0">
        <w:t>alle ore</w:t>
      </w:r>
      <w:r w:rsidRPr="00EA3B2E">
        <w:rPr>
          <w:b/>
        </w:rPr>
        <w:t xml:space="preserve"> </w:t>
      </w:r>
      <w:proofErr w:type="gramStart"/>
      <w:r w:rsidRPr="00EA3B2E">
        <w:rPr>
          <w:b/>
        </w:rPr>
        <w:t>…….</w:t>
      </w:r>
      <w:proofErr w:type="gramEnd"/>
      <w:r w:rsidRPr="00EA3B2E">
        <w:rPr>
          <w:b/>
        </w:rPr>
        <w:t>.</w:t>
      </w:r>
      <w:r>
        <w:t xml:space="preserve"> si passa alla </w:t>
      </w:r>
      <w:r w:rsidR="00E176D0">
        <w:t>trattazione della</w:t>
      </w:r>
      <w:r>
        <w:t xml:space="preserve"> </w:t>
      </w:r>
      <w:r w:rsidRPr="00EA3B2E">
        <w:rPr>
          <w:b/>
        </w:rPr>
        <w:t>parte</w:t>
      </w:r>
      <w:r w:rsidR="00EA3B2E" w:rsidRPr="00EA3B2E">
        <w:rPr>
          <w:b/>
        </w:rPr>
        <w:t xml:space="preserve"> B</w:t>
      </w:r>
      <w:r w:rsidR="00EA3B2E">
        <w:t xml:space="preserve"> con la </w:t>
      </w:r>
      <w:r>
        <w:t xml:space="preserve">partecipazione della componente genitori per discutere i seguenti punti all’ </w:t>
      </w:r>
      <w:proofErr w:type="gramStart"/>
      <w:r>
        <w:t>o.d.g. :</w:t>
      </w:r>
      <w:proofErr w:type="gramEnd"/>
      <w:r>
        <w:t xml:space="preserve"> </w:t>
      </w:r>
    </w:p>
    <w:p w14:paraId="54791CB7" w14:textId="77777777" w:rsidR="001029E6" w:rsidRDefault="001029E6" w:rsidP="00F12EA6">
      <w:pPr>
        <w:jc w:val="both"/>
      </w:pPr>
    </w:p>
    <w:p w14:paraId="4579308F" w14:textId="77777777" w:rsidR="005612FE" w:rsidRDefault="005612FE" w:rsidP="005612FE">
      <w:pPr>
        <w:pStyle w:val="Paragrafoelenco"/>
        <w:numPr>
          <w:ilvl w:val="0"/>
          <w:numId w:val="14"/>
        </w:numPr>
        <w:spacing w:line="360" w:lineRule="auto"/>
        <w:jc w:val="both"/>
      </w:pPr>
      <w:r w:rsidRPr="008F7041">
        <w:t>Relazione del coordinatore in merito ai punti della parte A</w:t>
      </w:r>
    </w:p>
    <w:p w14:paraId="4B3BF8B2" w14:textId="79095FF1" w:rsidR="00F6293F" w:rsidRPr="008F7041" w:rsidRDefault="005612FE" w:rsidP="00F9615A">
      <w:pPr>
        <w:numPr>
          <w:ilvl w:val="0"/>
          <w:numId w:val="14"/>
        </w:numPr>
        <w:spacing w:line="360" w:lineRule="auto"/>
        <w:jc w:val="both"/>
      </w:pPr>
      <w:r>
        <w:lastRenderedPageBreak/>
        <w:t>Eventuali problematiche emerse nel recente periodo didattico;</w:t>
      </w:r>
    </w:p>
    <w:p w14:paraId="5F866BA9" w14:textId="77777777" w:rsidR="005612FE" w:rsidRDefault="005612FE" w:rsidP="005612FE">
      <w:pPr>
        <w:pStyle w:val="Paragrafoelenco"/>
        <w:numPr>
          <w:ilvl w:val="0"/>
          <w:numId w:val="14"/>
        </w:numPr>
        <w:spacing w:line="360" w:lineRule="auto"/>
        <w:jc w:val="both"/>
      </w:pPr>
      <w:r>
        <w:t>Proposte dei genitori</w:t>
      </w:r>
    </w:p>
    <w:p w14:paraId="42DD1620" w14:textId="77777777" w:rsidR="005612FE" w:rsidRPr="000F27B1" w:rsidRDefault="005612FE" w:rsidP="005612FE">
      <w:pPr>
        <w:pStyle w:val="Paragrafoelenco"/>
        <w:numPr>
          <w:ilvl w:val="0"/>
          <w:numId w:val="14"/>
        </w:numPr>
        <w:spacing w:line="360" w:lineRule="auto"/>
        <w:jc w:val="both"/>
      </w:pPr>
      <w:r>
        <w:t>Varie ed eventuali</w:t>
      </w:r>
    </w:p>
    <w:p w14:paraId="54791CBD" w14:textId="0714073E" w:rsidR="00EA3B2E" w:rsidRDefault="00F12EA6" w:rsidP="003F7051">
      <w:pPr>
        <w:jc w:val="both"/>
      </w:pPr>
      <w:r>
        <w:t>Risultano presenti i docenti</w:t>
      </w:r>
      <w:r w:rsidR="00CB1783">
        <w:t>,</w:t>
      </w:r>
      <w:r>
        <w:t xml:space="preserve"> secondo quanto precisato nella parte </w:t>
      </w:r>
      <w:r>
        <w:rPr>
          <w:b/>
        </w:rPr>
        <w:t>“A”</w:t>
      </w:r>
      <w:r w:rsidR="00CB1783" w:rsidRPr="00CB1783">
        <w:t>,</w:t>
      </w:r>
      <w:r w:rsidRPr="00CB1783">
        <w:t xml:space="preserve"> </w:t>
      </w:r>
      <w:r>
        <w:t xml:space="preserve">e </w:t>
      </w:r>
      <w:r w:rsidR="00CB1783">
        <w:t>i rappresentanti dei genitori,</w:t>
      </w:r>
      <w:r>
        <w:t xml:space="preserve"> i sigg.: …</w:t>
      </w:r>
      <w:r w:rsidR="00CB1783">
        <w:t xml:space="preserve">…………………… (risulta assente…………). </w:t>
      </w:r>
      <w:r>
        <w:t>Aperta la seduta, il /la coordinatore/</w:t>
      </w:r>
      <w:proofErr w:type="spellStart"/>
      <w:r>
        <w:t>trice</w:t>
      </w:r>
      <w:proofErr w:type="spellEnd"/>
      <w:r>
        <w:t xml:space="preserve"> Prof./</w:t>
      </w:r>
      <w:proofErr w:type="spellStart"/>
      <w:r>
        <w:t>ssa</w:t>
      </w:r>
      <w:proofErr w:type="spellEnd"/>
      <w:r>
        <w:t xml:space="preserve"> ……………………………, in merito al </w:t>
      </w:r>
      <w:proofErr w:type="gramStart"/>
      <w:r>
        <w:t>1°</w:t>
      </w:r>
      <w:proofErr w:type="gramEnd"/>
      <w:r>
        <w:t xml:space="preserve"> punto - </w:t>
      </w:r>
      <w:r>
        <w:rPr>
          <w:b/>
        </w:rPr>
        <w:t>“</w:t>
      </w:r>
      <w:r w:rsidR="001029E6" w:rsidRPr="001029E6">
        <w:rPr>
          <w:b/>
        </w:rPr>
        <w:t>Relazione del coordinatore in merito ai punti della parte A</w:t>
      </w:r>
      <w:r>
        <w:rPr>
          <w:b/>
        </w:rPr>
        <w:t>”</w:t>
      </w:r>
      <w:r w:rsidR="001029E6">
        <w:t>. A tal riguardo</w:t>
      </w:r>
      <w:r>
        <w:t xml:space="preserve"> il /la coordinatore/</w:t>
      </w:r>
      <w:proofErr w:type="spellStart"/>
      <w:r w:rsidR="001029E6">
        <w:t>trice</w:t>
      </w:r>
      <w:proofErr w:type="spellEnd"/>
      <w:r w:rsidR="001029E6">
        <w:t xml:space="preserve"> sintetizza tutti gli elementi emersi all’interno della trattazione della prima parte di competenza del </w:t>
      </w:r>
      <w:proofErr w:type="spellStart"/>
      <w:r w:rsidR="00635BED">
        <w:t>CdC</w:t>
      </w:r>
      <w:proofErr w:type="spellEnd"/>
      <w:r w:rsidR="001029E6">
        <w:t xml:space="preserve"> e riassume quanto emerso come di seguito……………………………….</w:t>
      </w:r>
      <w:r w:rsidR="00723195">
        <w:t xml:space="preserve"> </w:t>
      </w:r>
    </w:p>
    <w:p w14:paraId="54791CBE" w14:textId="48C79DF8" w:rsidR="00CB1783" w:rsidRDefault="001029E6" w:rsidP="00F12EA6">
      <w:pPr>
        <w:jc w:val="both"/>
        <w:rPr>
          <w:b/>
        </w:rPr>
      </w:pPr>
      <w:r>
        <w:t>S</w:t>
      </w:r>
      <w:r w:rsidR="00F12EA6">
        <w:t>i passa</w:t>
      </w:r>
      <w:r>
        <w:t xml:space="preserve"> di seguito al </w:t>
      </w:r>
      <w:proofErr w:type="gramStart"/>
      <w:r w:rsidR="00635BED">
        <w:t>2</w:t>
      </w:r>
      <w:r w:rsidR="00F12EA6">
        <w:t>°</w:t>
      </w:r>
      <w:proofErr w:type="gramEnd"/>
      <w:r w:rsidR="00F12EA6">
        <w:t xml:space="preserve"> punto all’o.d.g. </w:t>
      </w:r>
      <w:r w:rsidR="00F12EA6">
        <w:rPr>
          <w:b/>
        </w:rPr>
        <w:t>“</w:t>
      </w:r>
      <w:r w:rsidR="00CB1783">
        <w:rPr>
          <w:b/>
        </w:rPr>
        <w:t xml:space="preserve">Eventuali problematiche emerse </w:t>
      </w:r>
      <w:r>
        <w:rPr>
          <w:b/>
        </w:rPr>
        <w:t>all’interno del gruppo-classe</w:t>
      </w:r>
      <w:r w:rsidR="00F12EA6">
        <w:rPr>
          <w:b/>
        </w:rPr>
        <w:t>”</w:t>
      </w:r>
      <w:r w:rsidR="00CB1783">
        <w:rPr>
          <w:b/>
        </w:rPr>
        <w:t xml:space="preserve">. </w:t>
      </w:r>
      <w:r w:rsidR="00CB1783" w:rsidRPr="00CB1783">
        <w:t>A tal riguardo il coordinatore/</w:t>
      </w:r>
      <w:proofErr w:type="spellStart"/>
      <w:r w:rsidR="00CB1783" w:rsidRPr="00CB1783">
        <w:t>trice</w:t>
      </w:r>
      <w:proofErr w:type="spellEnd"/>
      <w:r w:rsidR="00CB1783">
        <w:rPr>
          <w:b/>
        </w:rPr>
        <w:t xml:space="preserve"> </w:t>
      </w:r>
      <w:r w:rsidR="00CB1783" w:rsidRPr="00CB1783">
        <w:t xml:space="preserve">illustra ai rappresentanti presenti la situazione della classe e le </w:t>
      </w:r>
      <w:r w:rsidRPr="00CB1783">
        <w:t>eventuali</w:t>
      </w:r>
      <w:r w:rsidR="00CB1783" w:rsidRPr="00CB1783">
        <w:t xml:space="preserve"> criticità emerse:</w:t>
      </w:r>
      <w:r w:rsidR="00CB1783">
        <w:rPr>
          <w:b/>
        </w:rPr>
        <w:t xml:space="preserve"> (</w:t>
      </w:r>
      <w:r w:rsidR="00CB1783" w:rsidRPr="00CB1783">
        <w:rPr>
          <w:i/>
        </w:rPr>
        <w:t>segue trattazione sintetica degli elem</w:t>
      </w:r>
      <w:r>
        <w:rPr>
          <w:i/>
        </w:rPr>
        <w:t>ent</w:t>
      </w:r>
      <w:r w:rsidR="00CB1783" w:rsidRPr="00CB1783">
        <w:rPr>
          <w:i/>
        </w:rPr>
        <w:t>i emersi nel dialogo</w:t>
      </w:r>
      <w:r w:rsidR="00CB1783" w:rsidRPr="001029E6">
        <w:t>).</w:t>
      </w:r>
    </w:p>
    <w:p w14:paraId="1225BF55" w14:textId="73EA743D" w:rsidR="00635BED" w:rsidRPr="00635BED" w:rsidRDefault="00635BED" w:rsidP="00635BED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2E3CD0">
        <w:rPr>
          <w:b w:val="0"/>
          <w:color w:val="000000"/>
          <w:sz w:val="24"/>
          <w:szCs w:val="24"/>
        </w:rPr>
        <w:t xml:space="preserve">Si </w:t>
      </w:r>
      <w:r>
        <w:rPr>
          <w:b w:val="0"/>
          <w:color w:val="000000"/>
          <w:sz w:val="24"/>
          <w:szCs w:val="24"/>
        </w:rPr>
        <w:t>passa, di seguito, al punto n. 3</w:t>
      </w:r>
      <w:r w:rsidRPr="002E3CD0">
        <w:rPr>
          <w:b w:val="0"/>
          <w:color w:val="000000"/>
          <w:sz w:val="24"/>
          <w:szCs w:val="24"/>
        </w:rPr>
        <w:t xml:space="preserve"> all’o.d.g.  “</w:t>
      </w:r>
      <w:r>
        <w:rPr>
          <w:bCs w:val="0"/>
          <w:color w:val="000000"/>
          <w:sz w:val="24"/>
          <w:szCs w:val="24"/>
        </w:rPr>
        <w:t>P</w:t>
      </w:r>
      <w:r w:rsidRPr="00635BED">
        <w:rPr>
          <w:bCs w:val="0"/>
          <w:color w:val="000000"/>
          <w:sz w:val="24"/>
          <w:szCs w:val="24"/>
        </w:rPr>
        <w:t>roposte dei genitori</w:t>
      </w:r>
      <w:proofErr w:type="gramStart"/>
      <w:r w:rsidRPr="002E3CD0">
        <w:rPr>
          <w:b w:val="0"/>
          <w:color w:val="000000"/>
          <w:sz w:val="24"/>
          <w:szCs w:val="24"/>
        </w:rPr>
        <w:t>” .</w:t>
      </w:r>
      <w:proofErr w:type="gramEnd"/>
      <w:r w:rsidRPr="002E3CD0">
        <w:rPr>
          <w:b w:val="0"/>
          <w:color w:val="000000"/>
          <w:sz w:val="24"/>
          <w:szCs w:val="24"/>
        </w:rPr>
        <w:t xml:space="preserve"> Il consiglio prende atto delle proposte formulate da…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>.in merito a…………. e così si esprime nel</w:t>
      </w:r>
      <w:r>
        <w:rPr>
          <w:b w:val="0"/>
          <w:color w:val="000000"/>
          <w:sz w:val="24"/>
          <w:szCs w:val="24"/>
        </w:rPr>
        <w:t>lo specifico:</w:t>
      </w:r>
      <w:r w:rsidRPr="002E3CD0">
        <w:rPr>
          <w:b w:val="0"/>
          <w:color w:val="000000"/>
          <w:sz w:val="24"/>
          <w:szCs w:val="24"/>
        </w:rPr>
        <w:t xml:space="preserve"> ………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>(</w:t>
      </w:r>
      <w:r w:rsidRPr="002E3CD0">
        <w:rPr>
          <w:b w:val="0"/>
          <w:i/>
          <w:color w:val="000000"/>
          <w:sz w:val="24"/>
          <w:szCs w:val="24"/>
        </w:rPr>
        <w:t>indicare la proposta del genitori e gli elementi emersi nella discussione collettiva insieme alle eventuali decisioni prese collegialmente a riguardo</w:t>
      </w:r>
      <w:r w:rsidRPr="002E3CD0">
        <w:rPr>
          <w:b w:val="0"/>
          <w:color w:val="000000"/>
          <w:sz w:val="24"/>
          <w:szCs w:val="24"/>
        </w:rPr>
        <w:t>).</w:t>
      </w:r>
    </w:p>
    <w:p w14:paraId="5930B522" w14:textId="77777777" w:rsidR="00635BED" w:rsidRDefault="00635BED" w:rsidP="001029E6">
      <w:pPr>
        <w:jc w:val="both"/>
      </w:pPr>
    </w:p>
    <w:p w14:paraId="54791CC0" w14:textId="4D29D72D" w:rsidR="001029E6" w:rsidRPr="001029E6" w:rsidRDefault="001029E6" w:rsidP="001029E6">
      <w:pPr>
        <w:jc w:val="both"/>
      </w:pPr>
      <w:r w:rsidRPr="001029E6">
        <w:t xml:space="preserve">In merito al punto n. </w:t>
      </w:r>
      <w:r w:rsidR="00DE5C6B">
        <w:t>4</w:t>
      </w:r>
      <w:r w:rsidRPr="001029E6">
        <w:t>, “</w:t>
      </w:r>
      <w:r w:rsidRPr="001029E6">
        <w:rPr>
          <w:b/>
        </w:rPr>
        <w:t>Varie ed eventuali</w:t>
      </w:r>
      <w:r w:rsidRPr="001029E6">
        <w:t xml:space="preserve">”, emerge quanto segue…………………. </w:t>
      </w:r>
      <w:r w:rsidRPr="001029E6">
        <w:rPr>
          <w:i/>
        </w:rPr>
        <w:t>(citare ogni eventuale elemento di dialogo emerso)</w:t>
      </w:r>
    </w:p>
    <w:p w14:paraId="54791CC1" w14:textId="77777777" w:rsidR="00F12EA6" w:rsidRDefault="00A43B53" w:rsidP="00F12EA6">
      <w:pPr>
        <w:jc w:val="both"/>
      </w:pPr>
      <w:r>
        <w:t xml:space="preserve"> </w:t>
      </w:r>
      <w:r w:rsidR="00F12EA6" w:rsidRPr="00EA3B2E">
        <w:t>E</w:t>
      </w:r>
      <w:r w:rsidR="00F12EA6">
        <w:t>sauriti i punti all’o.d.g., letto, sottoscritto ed approvato il presente verbale, che consta di pagine …………</w:t>
      </w:r>
      <w:proofErr w:type="gramStart"/>
      <w:r w:rsidR="00F12EA6">
        <w:t>…….</w:t>
      </w:r>
      <w:proofErr w:type="gramEnd"/>
      <w:r w:rsidR="00F12EA6">
        <w:t>.</w:t>
      </w:r>
      <w:r w:rsidR="00EA3B2E">
        <w:t>(in lettere)</w:t>
      </w:r>
      <w:r w:rsidR="00F12EA6">
        <w:t xml:space="preserve"> , la seduta è tolta alle ore ………………… .</w:t>
      </w:r>
    </w:p>
    <w:p w14:paraId="54791CC2" w14:textId="77777777" w:rsidR="00F12EA6" w:rsidRDefault="00F12EA6" w:rsidP="00F12EA6">
      <w:pPr>
        <w:jc w:val="both"/>
      </w:pPr>
    </w:p>
    <w:p w14:paraId="54791CC4" w14:textId="05E913C7" w:rsidR="007A7474" w:rsidRDefault="00F12EA6" w:rsidP="00F12EA6">
      <w:pPr>
        <w:jc w:val="both"/>
      </w:pPr>
      <w:r>
        <w:t xml:space="preserve">              </w:t>
      </w:r>
    </w:p>
    <w:p w14:paraId="54791CC5" w14:textId="77777777" w:rsidR="00F12EA6" w:rsidRDefault="007A7474" w:rsidP="00F12EA6">
      <w:pPr>
        <w:jc w:val="both"/>
      </w:pPr>
      <w:r>
        <w:t xml:space="preserve">                </w:t>
      </w:r>
      <w:r w:rsidR="00F12EA6">
        <w:t xml:space="preserve"> Segretario</w:t>
      </w:r>
      <w:r w:rsidR="00F12EA6">
        <w:tab/>
      </w:r>
      <w:r w:rsidR="00F12EA6">
        <w:tab/>
      </w:r>
      <w:r w:rsidR="00F12EA6">
        <w:tab/>
      </w:r>
      <w:r w:rsidR="00F12EA6">
        <w:tab/>
      </w:r>
      <w:r w:rsidR="00F12EA6">
        <w:tab/>
      </w:r>
      <w:r w:rsidR="00F12EA6">
        <w:tab/>
      </w:r>
      <w:r w:rsidR="00F12EA6">
        <w:tab/>
      </w:r>
      <w:r w:rsidR="00F12EA6">
        <w:tab/>
      </w:r>
      <w:r>
        <w:t xml:space="preserve"> </w:t>
      </w:r>
      <w:r w:rsidR="00F12EA6">
        <w:t>Presidente</w:t>
      </w:r>
    </w:p>
    <w:p w14:paraId="54791CC6" w14:textId="77777777" w:rsidR="00F12EA6" w:rsidRDefault="00F12EA6" w:rsidP="00F12EA6">
      <w:pPr>
        <w:ind w:firstLine="708"/>
        <w:jc w:val="both"/>
      </w:pPr>
    </w:p>
    <w:p w14:paraId="54791CC7" w14:textId="77777777" w:rsidR="00F12EA6" w:rsidRDefault="00F12EA6" w:rsidP="00F12EA6">
      <w:pPr>
        <w:jc w:val="both"/>
        <w:rPr>
          <w:i/>
        </w:rPr>
      </w:pPr>
      <w:r>
        <w:rPr>
          <w:i/>
        </w:rPr>
        <w:t xml:space="preserve">    (Prof.</w:t>
      </w:r>
      <w:r w:rsidR="001029E6">
        <w:rPr>
          <w:i/>
        </w:rPr>
        <w:t>/</w:t>
      </w:r>
      <w:proofErr w:type="spellStart"/>
      <w:r w:rsidR="001029E6">
        <w:rPr>
          <w:i/>
        </w:rPr>
        <w:t>ssa</w:t>
      </w:r>
      <w:proofErr w:type="spellEnd"/>
      <w:r>
        <w:rPr>
          <w:i/>
        </w:rPr>
        <w:t xml:space="preserve"> 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</w:t>
      </w:r>
      <w:r>
        <w:rPr>
          <w:i/>
        </w:rPr>
        <w:tab/>
      </w:r>
      <w:r>
        <w:rPr>
          <w:i/>
        </w:rPr>
        <w:tab/>
      </w:r>
      <w:r w:rsidR="001029E6">
        <w:rPr>
          <w:i/>
        </w:rPr>
        <w:t>(Prof./</w:t>
      </w:r>
      <w:proofErr w:type="spellStart"/>
      <w:r w:rsidR="001029E6">
        <w:rPr>
          <w:i/>
        </w:rPr>
        <w:t>ssa</w:t>
      </w:r>
      <w:proofErr w:type="spellEnd"/>
      <w:r>
        <w:rPr>
          <w:i/>
        </w:rPr>
        <w:t>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.)</w:t>
      </w:r>
    </w:p>
    <w:p w14:paraId="54791CC8" w14:textId="77777777" w:rsidR="00F12EA6" w:rsidRDefault="00F12EA6" w:rsidP="00F12EA6">
      <w:pPr>
        <w:jc w:val="both"/>
      </w:pPr>
      <w:r>
        <w:t xml:space="preserve"> </w:t>
      </w:r>
    </w:p>
    <w:p w14:paraId="54791CC9" w14:textId="7B544AAB" w:rsidR="005A3EA4" w:rsidRDefault="005A3EA4" w:rsidP="00F12EA6"/>
    <w:p w14:paraId="7FF0AE92" w14:textId="77777777" w:rsidR="00DE5C6B" w:rsidRDefault="00DE5C6B" w:rsidP="00F12EA6">
      <w:pPr>
        <w:rPr>
          <w:b/>
          <w:bCs/>
          <w:i/>
          <w:iCs/>
        </w:rPr>
      </w:pPr>
    </w:p>
    <w:p w14:paraId="7E6794B1" w14:textId="77777777" w:rsidR="00DE5C6B" w:rsidRDefault="00DE5C6B" w:rsidP="00F12EA6">
      <w:pPr>
        <w:rPr>
          <w:b/>
          <w:bCs/>
          <w:i/>
          <w:iCs/>
        </w:rPr>
      </w:pPr>
    </w:p>
    <w:p w14:paraId="6BC17E5A" w14:textId="3725AF27" w:rsidR="00DE5C6B" w:rsidRPr="00DE5C6B" w:rsidRDefault="00DE5C6B" w:rsidP="00F12EA6">
      <w:pPr>
        <w:rPr>
          <w:b/>
          <w:bCs/>
          <w:i/>
          <w:iCs/>
        </w:rPr>
      </w:pPr>
      <w:r w:rsidRPr="00DE5C6B">
        <w:rPr>
          <w:b/>
          <w:bCs/>
          <w:i/>
          <w:iCs/>
        </w:rPr>
        <w:t xml:space="preserve">N.B. I verbali vanno firmati, scannerizzati ed inviati all’indirizzo mail </w:t>
      </w:r>
      <w:hyperlink r:id="rId8" w:history="1">
        <w:r w:rsidRPr="00FC1ABD">
          <w:rPr>
            <w:rStyle w:val="Collegamentoipertestuale"/>
            <w:b/>
            <w:bCs/>
            <w:i/>
            <w:iCs/>
          </w:rPr>
          <w:t>ctic80300r@istruzione.it</w:t>
        </w:r>
      </w:hyperlink>
      <w:r>
        <w:rPr>
          <w:b/>
          <w:bCs/>
          <w:i/>
          <w:iCs/>
        </w:rPr>
        <w:t xml:space="preserve"> </w:t>
      </w:r>
      <w:r w:rsidR="00D73FA1">
        <w:rPr>
          <w:b/>
          <w:bCs/>
          <w:i/>
          <w:iCs/>
        </w:rPr>
        <w:t>e</w:t>
      </w:r>
      <w:r w:rsidRPr="00DE5C6B">
        <w:rPr>
          <w:b/>
          <w:bCs/>
          <w:i/>
          <w:iCs/>
        </w:rPr>
        <w:t xml:space="preserve">ntro n. 5 gg dalla conclusione del </w:t>
      </w:r>
      <w:proofErr w:type="spellStart"/>
      <w:r w:rsidRPr="00DE5C6B">
        <w:rPr>
          <w:b/>
          <w:bCs/>
          <w:i/>
          <w:iCs/>
        </w:rPr>
        <w:t>CdC</w:t>
      </w:r>
      <w:proofErr w:type="spellEnd"/>
      <w:r w:rsidRPr="00DE5C6B">
        <w:rPr>
          <w:b/>
          <w:bCs/>
          <w:i/>
          <w:iCs/>
        </w:rPr>
        <w:t xml:space="preserve"> </w:t>
      </w:r>
    </w:p>
    <w:sectPr w:rsidR="00DE5C6B" w:rsidRPr="00DE5C6B" w:rsidSect="00AF0835">
      <w:headerReference w:type="default" r:id="rId9"/>
      <w:footerReference w:type="default" r:id="rId10"/>
      <w:pgSz w:w="11906" w:h="16838"/>
      <w:pgMar w:top="771" w:right="851" w:bottom="113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0AA5" w14:textId="77777777" w:rsidR="000E51DE" w:rsidRDefault="000E51DE">
      <w:r>
        <w:separator/>
      </w:r>
    </w:p>
  </w:endnote>
  <w:endnote w:type="continuationSeparator" w:id="0">
    <w:p w14:paraId="7B039E86" w14:textId="77777777" w:rsidR="000E51DE" w:rsidRDefault="000E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1CDD" w14:textId="77777777" w:rsidR="00AF0835" w:rsidRDefault="00AF0835" w:rsidP="00AF0835">
    <w:pPr>
      <w:pStyle w:val="Pidipagina"/>
      <w:rPr>
        <w:noProof/>
        <w:color w:val="215868"/>
      </w:rPr>
    </w:pPr>
  </w:p>
  <w:p w14:paraId="54791CDF" w14:textId="2D9E3AFE" w:rsidR="00AF0835" w:rsidRDefault="00AF0835" w:rsidP="00A13D3A">
    <w:pPr>
      <w:pStyle w:val="Pidipagina"/>
    </w:pPr>
    <w:r>
      <w:rPr>
        <w:noProof/>
        <w:color w:val="215868"/>
      </w:rPr>
      <w:t xml:space="preserve">                                                                                               </w:t>
    </w:r>
    <w:r w:rsidR="00320DAC">
      <w:fldChar w:fldCharType="begin"/>
    </w:r>
    <w:r w:rsidR="00320DAC">
      <w:instrText xml:space="preserve"> PAGE   \* MERGEFORMAT </w:instrText>
    </w:r>
    <w:r w:rsidR="00320DAC">
      <w:fldChar w:fldCharType="separate"/>
    </w:r>
    <w:r w:rsidR="004F58E4">
      <w:rPr>
        <w:noProof/>
      </w:rPr>
      <w:t>4</w:t>
    </w:r>
    <w:r w:rsidR="00320DAC">
      <w:fldChar w:fldCharType="end"/>
    </w:r>
  </w:p>
  <w:p w14:paraId="54791CE0" w14:textId="77777777" w:rsidR="00B34772" w:rsidRDefault="00B34772" w:rsidP="00B3477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A2095" w14:textId="77777777" w:rsidR="000E51DE" w:rsidRDefault="000E51DE">
      <w:r>
        <w:separator/>
      </w:r>
    </w:p>
  </w:footnote>
  <w:footnote w:type="continuationSeparator" w:id="0">
    <w:p w14:paraId="6FAE878E" w14:textId="77777777" w:rsidR="000E51DE" w:rsidRDefault="000E5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1CCF" w14:textId="77777777" w:rsidR="00851893" w:rsidRPr="00851893" w:rsidRDefault="00851893" w:rsidP="00851893">
    <w:pPr>
      <w:spacing w:line="312" w:lineRule="auto"/>
      <w:jc w:val="center"/>
      <w:rPr>
        <w:rFonts w:ascii="Lucida Calligraphy" w:hAnsi="Lucida Calligraphy"/>
        <w:color w:val="143740"/>
        <w:sz w:val="20"/>
        <w:szCs w:val="20"/>
      </w:rPr>
    </w:pPr>
  </w:p>
  <w:p w14:paraId="54791CD0" w14:textId="77777777" w:rsidR="00EF5E2F" w:rsidRPr="0005678D" w:rsidRDefault="00EF5E2F" w:rsidP="00EF5E2F"/>
  <w:p w14:paraId="54791CD1" w14:textId="6F44D3D2" w:rsidR="00EF5E2F" w:rsidRPr="0005678D" w:rsidRDefault="00461584" w:rsidP="00EF5E2F">
    <w:pPr>
      <w:pStyle w:val="Didascalia"/>
      <w:spacing w:line="240" w:lineRule="auto"/>
      <w:ind w:right="-30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 wp14:anchorId="54791CE3" wp14:editId="3D5E8C9A">
          <wp:simplePos x="0" y="0"/>
          <wp:positionH relativeFrom="column">
            <wp:posOffset>5006340</wp:posOffset>
          </wp:positionH>
          <wp:positionV relativeFrom="paragraph">
            <wp:posOffset>-213360</wp:posOffset>
          </wp:positionV>
          <wp:extent cx="753110" cy="791845"/>
          <wp:effectExtent l="0" t="0" r="0" b="0"/>
          <wp:wrapNone/>
          <wp:docPr id="11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Times New Roman" w:hAnsi="Times New Roman"/>
        <w:noProof/>
        <w:szCs w:val="24"/>
      </w:rPr>
      <w:object w:dxaOrig="1440" w:dyaOrig="1440" w14:anchorId="54791C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left:0;text-align:left;margin-left:31.2pt;margin-top:-12.55pt;width:60.55pt;height:62.35pt;z-index:251657216;mso-position-horizontal-relative:text;mso-position-vertical-relative:text">
          <v:imagedata r:id="rId2" o:title=""/>
        </v:shape>
        <o:OLEObject Type="Embed" ProgID="Word.Picture.8" ShapeID="_x0000_s1034" DrawAspect="Content" ObjectID="_1804485235" r:id="rId3"/>
      </w:object>
    </w:r>
    <w:r w:rsidR="00EF5E2F" w:rsidRPr="0005678D">
      <w:rPr>
        <w:rFonts w:ascii="Times New Roman" w:hAnsi="Times New Roman"/>
        <w:szCs w:val="24"/>
      </w:rPr>
      <w:t>Ministero dell’Istruzione, dell’Università e della Ricerca</w:t>
    </w:r>
  </w:p>
  <w:p w14:paraId="54791CD2" w14:textId="77777777" w:rsidR="00EF5E2F" w:rsidRPr="0005678D" w:rsidRDefault="00EF5E2F" w:rsidP="00EF5E2F">
    <w:pPr>
      <w:tabs>
        <w:tab w:val="left" w:pos="2977"/>
      </w:tabs>
      <w:jc w:val="center"/>
      <w:rPr>
        <w:b/>
      </w:rPr>
    </w:pPr>
    <w:r w:rsidRPr="0005678D">
      <w:t>– Regione Siciliana –</w:t>
    </w:r>
  </w:p>
  <w:p w14:paraId="54791CD3" w14:textId="77777777" w:rsidR="00EF5E2F" w:rsidRPr="00253696" w:rsidRDefault="00EF5E2F" w:rsidP="00EF5E2F">
    <w:pPr>
      <w:jc w:val="center"/>
      <w:rPr>
        <w:rFonts w:ascii="Monotype Corsiva" w:hAnsi="Monotype Corsiva"/>
        <w:i/>
        <w:sz w:val="36"/>
        <w:szCs w:val="36"/>
      </w:rPr>
    </w:pPr>
    <w:r w:rsidRPr="00253696">
      <w:rPr>
        <w:rFonts w:ascii="Monotype Corsiva" w:hAnsi="Monotype Corsiva"/>
        <w:b/>
        <w:i/>
        <w:sz w:val="36"/>
        <w:szCs w:val="36"/>
      </w:rPr>
      <w:t>Istituto Comprensivo “Leonardo da Vinci</w:t>
    </w:r>
    <w:r w:rsidRPr="00253696">
      <w:rPr>
        <w:rFonts w:ascii="Monotype Corsiva" w:hAnsi="Monotype Corsiva"/>
        <w:i/>
        <w:sz w:val="36"/>
        <w:szCs w:val="36"/>
      </w:rPr>
      <w:t>”</w:t>
    </w:r>
  </w:p>
  <w:p w14:paraId="54791CD4" w14:textId="77777777" w:rsidR="00EF5E2F" w:rsidRPr="0005678D" w:rsidRDefault="00EF5E2F" w:rsidP="00EF5E2F">
    <w:pPr>
      <w:jc w:val="center"/>
    </w:pPr>
    <w:r w:rsidRPr="0005678D">
      <w:t xml:space="preserve">95040 CASTEL DI IUDICA (CT) Piazza Marconi, 7 </w:t>
    </w:r>
  </w:p>
  <w:p w14:paraId="54791CD5" w14:textId="77777777" w:rsidR="00EF5E2F" w:rsidRPr="0005678D" w:rsidRDefault="00EF5E2F" w:rsidP="00EF5E2F">
    <w:pPr>
      <w:jc w:val="center"/>
      <w:rPr>
        <w:lang w:val="en-US"/>
      </w:rPr>
    </w:pPr>
    <w:r w:rsidRPr="0005678D">
      <w:t xml:space="preserve"> </w:t>
    </w:r>
    <w:r>
      <w:rPr>
        <w:lang w:val="en-US"/>
      </w:rPr>
      <w:t>TEL.</w:t>
    </w:r>
    <w:r w:rsidRPr="0005678D">
      <w:rPr>
        <w:lang w:val="en-US"/>
      </w:rPr>
      <w:t>095</w:t>
    </w:r>
    <w:r>
      <w:rPr>
        <w:lang w:val="en-US"/>
      </w:rPr>
      <w:t xml:space="preserve"> </w:t>
    </w:r>
    <w:r w:rsidRPr="0005678D">
      <w:rPr>
        <w:lang w:val="en-US"/>
      </w:rPr>
      <w:t>661065</w:t>
    </w:r>
  </w:p>
  <w:p w14:paraId="54791CD6" w14:textId="77777777" w:rsidR="00EF5E2F" w:rsidRPr="0005678D" w:rsidRDefault="00EF5E2F" w:rsidP="00EF5E2F">
    <w:pPr>
      <w:jc w:val="center"/>
    </w:pPr>
    <w:r w:rsidRPr="0005678D">
      <w:rPr>
        <w:lang w:val="en-US"/>
      </w:rPr>
      <w:t xml:space="preserve">Cod. Fisc: 82003100870 – Cod. </w:t>
    </w:r>
    <w:proofErr w:type="spellStart"/>
    <w:r w:rsidRPr="002F6C21">
      <w:rPr>
        <w:lang w:val="en-US"/>
      </w:rPr>
      <w:t>Mecc</w:t>
    </w:r>
    <w:proofErr w:type="spellEnd"/>
    <w:r w:rsidRPr="002F6C21">
      <w:rPr>
        <w:lang w:val="en-US"/>
      </w:rPr>
      <w:t xml:space="preserve">. </w:t>
    </w:r>
    <w:r w:rsidRPr="0005678D">
      <w:t>CTIC80300R</w:t>
    </w:r>
  </w:p>
  <w:p w14:paraId="54791CD7" w14:textId="77777777" w:rsidR="00EF5E2F" w:rsidRPr="0005678D" w:rsidRDefault="00EF5E2F" w:rsidP="00EF5E2F">
    <w:pPr>
      <w:jc w:val="center"/>
    </w:pPr>
    <w:r w:rsidRPr="0005678D">
      <w:t xml:space="preserve">e-mail: </w:t>
    </w:r>
    <w:hyperlink r:id="rId4" w:history="1">
      <w:r w:rsidRPr="0005678D">
        <w:rPr>
          <w:rStyle w:val="Collegamentoipertestuale"/>
        </w:rPr>
        <w:t>ctic80300r@istruzione.it</w:t>
      </w:r>
    </w:hyperlink>
    <w:r w:rsidRPr="0005678D">
      <w:t xml:space="preserve"> PEC:  </w:t>
    </w:r>
    <w:hyperlink r:id="rId5" w:history="1">
      <w:r w:rsidRPr="0005678D">
        <w:rPr>
          <w:rStyle w:val="Collegamentoipertestuale"/>
        </w:rPr>
        <w:t>ctic80300r@pec.istruzione.it</w:t>
      </w:r>
    </w:hyperlink>
    <w:r w:rsidRPr="0005678D">
      <w:t xml:space="preserve"> </w:t>
    </w:r>
  </w:p>
  <w:p w14:paraId="54791CD8" w14:textId="77777777" w:rsidR="00EF5E2F" w:rsidRPr="0005678D" w:rsidRDefault="00C345BC" w:rsidP="00EF5E2F">
    <w:pPr>
      <w:jc w:val="center"/>
      <w:rPr>
        <w:b/>
      </w:rPr>
    </w:pPr>
    <w:hyperlink r:id="rId6" w:history="1">
      <w:r w:rsidRPr="006935F9">
        <w:rPr>
          <w:rStyle w:val="Collegamentoipertestuale"/>
        </w:rPr>
        <w:t>www.icscasteldiiudica.edu.it</w:t>
      </w:r>
    </w:hyperlink>
  </w:p>
  <w:p w14:paraId="54791CD9" w14:textId="77777777" w:rsidR="00EF5E2F" w:rsidRPr="0005678D" w:rsidRDefault="00EF5E2F" w:rsidP="00EF5E2F">
    <w:pPr>
      <w:jc w:val="center"/>
      <w:rPr>
        <w:b/>
      </w:rPr>
    </w:pPr>
  </w:p>
  <w:p w14:paraId="54791CDA" w14:textId="77777777" w:rsidR="00851893" w:rsidRPr="00851893" w:rsidRDefault="00851893" w:rsidP="00851893">
    <w:pPr>
      <w:tabs>
        <w:tab w:val="center" w:pos="4819"/>
        <w:tab w:val="right" w:pos="9638"/>
      </w:tabs>
      <w:jc w:val="center"/>
      <w:rPr>
        <w:i/>
        <w:color w:val="143740"/>
        <w:sz w:val="18"/>
        <w:szCs w:val="18"/>
      </w:rPr>
    </w:pPr>
  </w:p>
  <w:p w14:paraId="54791CDB" w14:textId="77777777" w:rsidR="00E265C2" w:rsidRPr="00851893" w:rsidRDefault="00E265C2" w:rsidP="008518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8328A"/>
    <w:multiLevelType w:val="hybridMultilevel"/>
    <w:tmpl w:val="6BEE17E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C4254DF"/>
    <w:multiLevelType w:val="hybridMultilevel"/>
    <w:tmpl w:val="6CA80956"/>
    <w:lvl w:ilvl="0" w:tplc="EACE8D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0926A5"/>
    <w:multiLevelType w:val="hybridMultilevel"/>
    <w:tmpl w:val="9E7A464E"/>
    <w:lvl w:ilvl="0" w:tplc="9AF67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D64DB"/>
    <w:multiLevelType w:val="hybridMultilevel"/>
    <w:tmpl w:val="DEA28B3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AC017C"/>
    <w:multiLevelType w:val="hybridMultilevel"/>
    <w:tmpl w:val="BBECF7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3C3BE1"/>
    <w:multiLevelType w:val="hybridMultilevel"/>
    <w:tmpl w:val="9E7A464E"/>
    <w:lvl w:ilvl="0" w:tplc="9AF67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2C1237"/>
    <w:multiLevelType w:val="hybridMultilevel"/>
    <w:tmpl w:val="D220B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B0C49"/>
    <w:multiLevelType w:val="hybridMultilevel"/>
    <w:tmpl w:val="F3905D4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CFF5618"/>
    <w:multiLevelType w:val="multilevel"/>
    <w:tmpl w:val="3AEE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157C60"/>
    <w:multiLevelType w:val="hybridMultilevel"/>
    <w:tmpl w:val="791A6FC2"/>
    <w:lvl w:ilvl="0" w:tplc="085064F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D7708C"/>
    <w:multiLevelType w:val="hybridMultilevel"/>
    <w:tmpl w:val="D7C2B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41B70"/>
    <w:multiLevelType w:val="hybridMultilevel"/>
    <w:tmpl w:val="A57AC3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6254F4"/>
    <w:multiLevelType w:val="hybridMultilevel"/>
    <w:tmpl w:val="2A22A81A"/>
    <w:lvl w:ilvl="0" w:tplc="F3387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42B6D"/>
    <w:multiLevelType w:val="hybridMultilevel"/>
    <w:tmpl w:val="9E7A464E"/>
    <w:lvl w:ilvl="0" w:tplc="9AF67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92090C"/>
    <w:multiLevelType w:val="hybridMultilevel"/>
    <w:tmpl w:val="6BEE1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D5197B"/>
    <w:multiLevelType w:val="hybridMultilevel"/>
    <w:tmpl w:val="92C41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EF3136"/>
    <w:multiLevelType w:val="hybridMultilevel"/>
    <w:tmpl w:val="6BEE1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218102">
    <w:abstractNumId w:val="1"/>
  </w:num>
  <w:num w:numId="2" w16cid:durableId="1078675063">
    <w:abstractNumId w:val="7"/>
  </w:num>
  <w:num w:numId="3" w16cid:durableId="23990278">
    <w:abstractNumId w:val="6"/>
  </w:num>
  <w:num w:numId="4" w16cid:durableId="144007837">
    <w:abstractNumId w:val="10"/>
  </w:num>
  <w:num w:numId="5" w16cid:durableId="14553712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5431132">
    <w:abstractNumId w:val="4"/>
  </w:num>
  <w:num w:numId="7" w16cid:durableId="177054445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67588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2905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41646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3171220">
    <w:abstractNumId w:val="0"/>
  </w:num>
  <w:num w:numId="12" w16cid:durableId="1984431137">
    <w:abstractNumId w:val="13"/>
  </w:num>
  <w:num w:numId="13" w16cid:durableId="1829786448">
    <w:abstractNumId w:val="14"/>
  </w:num>
  <w:num w:numId="14" w16cid:durableId="2793417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327273">
    <w:abstractNumId w:val="12"/>
  </w:num>
  <w:num w:numId="16" w16cid:durableId="87309274">
    <w:abstractNumId w:val="2"/>
  </w:num>
  <w:num w:numId="17" w16cid:durableId="653871670">
    <w:abstractNumId w:val="5"/>
  </w:num>
  <w:num w:numId="18" w16cid:durableId="209610941">
    <w:abstractNumId w:val="9"/>
  </w:num>
  <w:num w:numId="19" w16cid:durableId="1555628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E8"/>
    <w:rsid w:val="00015F78"/>
    <w:rsid w:val="000504E8"/>
    <w:rsid w:val="00050581"/>
    <w:rsid w:val="00080C83"/>
    <w:rsid w:val="000878D2"/>
    <w:rsid w:val="000907F1"/>
    <w:rsid w:val="000C0B1C"/>
    <w:rsid w:val="000E51DE"/>
    <w:rsid w:val="001018B2"/>
    <w:rsid w:val="001029E6"/>
    <w:rsid w:val="00112681"/>
    <w:rsid w:val="00175141"/>
    <w:rsid w:val="001D122E"/>
    <w:rsid w:val="001D3335"/>
    <w:rsid w:val="001D7128"/>
    <w:rsid w:val="00204761"/>
    <w:rsid w:val="00217CCE"/>
    <w:rsid w:val="00217D65"/>
    <w:rsid w:val="00240AA7"/>
    <w:rsid w:val="00241ECC"/>
    <w:rsid w:val="00246C35"/>
    <w:rsid w:val="00265D07"/>
    <w:rsid w:val="002760F0"/>
    <w:rsid w:val="002878F6"/>
    <w:rsid w:val="002C118F"/>
    <w:rsid w:val="002E5898"/>
    <w:rsid w:val="00316F75"/>
    <w:rsid w:val="00320DAC"/>
    <w:rsid w:val="003B1B1A"/>
    <w:rsid w:val="003B37E4"/>
    <w:rsid w:val="003B50FD"/>
    <w:rsid w:val="003D0474"/>
    <w:rsid w:val="003D6E67"/>
    <w:rsid w:val="003E28D0"/>
    <w:rsid w:val="003F7051"/>
    <w:rsid w:val="003F782B"/>
    <w:rsid w:val="004067F0"/>
    <w:rsid w:val="00461584"/>
    <w:rsid w:val="00463E4C"/>
    <w:rsid w:val="00473A69"/>
    <w:rsid w:val="00494F8B"/>
    <w:rsid w:val="00494FFE"/>
    <w:rsid w:val="004C304E"/>
    <w:rsid w:val="004E18FC"/>
    <w:rsid w:val="004F58E4"/>
    <w:rsid w:val="00527E0B"/>
    <w:rsid w:val="005612FE"/>
    <w:rsid w:val="005A3EA4"/>
    <w:rsid w:val="005B6907"/>
    <w:rsid w:val="005D4ACC"/>
    <w:rsid w:val="005D7FF6"/>
    <w:rsid w:val="00635BED"/>
    <w:rsid w:val="00635C12"/>
    <w:rsid w:val="0064090A"/>
    <w:rsid w:val="00644129"/>
    <w:rsid w:val="006840E8"/>
    <w:rsid w:val="00697206"/>
    <w:rsid w:val="006B1A3F"/>
    <w:rsid w:val="006B484B"/>
    <w:rsid w:val="006C281E"/>
    <w:rsid w:val="006C2869"/>
    <w:rsid w:val="00705B70"/>
    <w:rsid w:val="00707D2B"/>
    <w:rsid w:val="007100A4"/>
    <w:rsid w:val="007127A7"/>
    <w:rsid w:val="007146D0"/>
    <w:rsid w:val="007201EE"/>
    <w:rsid w:val="00721DE4"/>
    <w:rsid w:val="00723195"/>
    <w:rsid w:val="00726437"/>
    <w:rsid w:val="0076314C"/>
    <w:rsid w:val="00776A35"/>
    <w:rsid w:val="00776EA3"/>
    <w:rsid w:val="00797FF7"/>
    <w:rsid w:val="007A1A00"/>
    <w:rsid w:val="007A7474"/>
    <w:rsid w:val="007B2288"/>
    <w:rsid w:val="007C2837"/>
    <w:rsid w:val="007D4C04"/>
    <w:rsid w:val="007D7648"/>
    <w:rsid w:val="00806F72"/>
    <w:rsid w:val="008149E3"/>
    <w:rsid w:val="00821637"/>
    <w:rsid w:val="00851893"/>
    <w:rsid w:val="008556C2"/>
    <w:rsid w:val="008D136A"/>
    <w:rsid w:val="008F150D"/>
    <w:rsid w:val="008F2BE5"/>
    <w:rsid w:val="00900C7B"/>
    <w:rsid w:val="00920E93"/>
    <w:rsid w:val="009244FB"/>
    <w:rsid w:val="0094053A"/>
    <w:rsid w:val="009509E5"/>
    <w:rsid w:val="009510BD"/>
    <w:rsid w:val="00963DDF"/>
    <w:rsid w:val="00971FD4"/>
    <w:rsid w:val="009A1C42"/>
    <w:rsid w:val="009B3AC2"/>
    <w:rsid w:val="009C0E29"/>
    <w:rsid w:val="009D1FAD"/>
    <w:rsid w:val="009E503C"/>
    <w:rsid w:val="009E5A5F"/>
    <w:rsid w:val="009E7B54"/>
    <w:rsid w:val="00A13D3A"/>
    <w:rsid w:val="00A31BF3"/>
    <w:rsid w:val="00A43B53"/>
    <w:rsid w:val="00A810EC"/>
    <w:rsid w:val="00A82C29"/>
    <w:rsid w:val="00A83324"/>
    <w:rsid w:val="00A9506E"/>
    <w:rsid w:val="00AB23E3"/>
    <w:rsid w:val="00AB36FE"/>
    <w:rsid w:val="00AE6BF4"/>
    <w:rsid w:val="00AF0835"/>
    <w:rsid w:val="00B2118B"/>
    <w:rsid w:val="00B34296"/>
    <w:rsid w:val="00B34772"/>
    <w:rsid w:val="00B47338"/>
    <w:rsid w:val="00BC3E22"/>
    <w:rsid w:val="00BD1288"/>
    <w:rsid w:val="00C0427B"/>
    <w:rsid w:val="00C05272"/>
    <w:rsid w:val="00C117EA"/>
    <w:rsid w:val="00C2175C"/>
    <w:rsid w:val="00C345BC"/>
    <w:rsid w:val="00C66715"/>
    <w:rsid w:val="00C7796D"/>
    <w:rsid w:val="00C84C4D"/>
    <w:rsid w:val="00CB0A60"/>
    <w:rsid w:val="00CB1783"/>
    <w:rsid w:val="00CC0044"/>
    <w:rsid w:val="00CE1D1B"/>
    <w:rsid w:val="00D261C0"/>
    <w:rsid w:val="00D54905"/>
    <w:rsid w:val="00D73FA1"/>
    <w:rsid w:val="00D90C19"/>
    <w:rsid w:val="00DB7A5B"/>
    <w:rsid w:val="00DD5658"/>
    <w:rsid w:val="00DE5C6B"/>
    <w:rsid w:val="00DF1E34"/>
    <w:rsid w:val="00E11E11"/>
    <w:rsid w:val="00E176D0"/>
    <w:rsid w:val="00E20E05"/>
    <w:rsid w:val="00E265C2"/>
    <w:rsid w:val="00E37FD2"/>
    <w:rsid w:val="00E4778C"/>
    <w:rsid w:val="00E60325"/>
    <w:rsid w:val="00E6221E"/>
    <w:rsid w:val="00E72F80"/>
    <w:rsid w:val="00E83737"/>
    <w:rsid w:val="00E85AB0"/>
    <w:rsid w:val="00E939C2"/>
    <w:rsid w:val="00EA3767"/>
    <w:rsid w:val="00EA3B2E"/>
    <w:rsid w:val="00EC0FDF"/>
    <w:rsid w:val="00EC2833"/>
    <w:rsid w:val="00EF5E2F"/>
    <w:rsid w:val="00F1165A"/>
    <w:rsid w:val="00F12EA6"/>
    <w:rsid w:val="00F15A76"/>
    <w:rsid w:val="00F37E34"/>
    <w:rsid w:val="00F620C3"/>
    <w:rsid w:val="00F6293F"/>
    <w:rsid w:val="00F75A3B"/>
    <w:rsid w:val="00F9615A"/>
    <w:rsid w:val="00FB1BBD"/>
    <w:rsid w:val="00FD0B09"/>
    <w:rsid w:val="00FD1227"/>
    <w:rsid w:val="00FE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54791C9D"/>
  <w15:docId w15:val="{70753AA4-722A-4B0E-A9BC-F285C4B6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D136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E4778C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B347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347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4772"/>
  </w:style>
  <w:style w:type="paragraph" w:styleId="Corpodeltesto3">
    <w:name w:val="Body Text 3"/>
    <w:basedOn w:val="Normale"/>
    <w:link w:val="Corpodeltesto3Carattere"/>
    <w:rsid w:val="002C118F"/>
    <w:pPr>
      <w:spacing w:before="100" w:beforeAutospacing="1" w:after="100" w:afterAutospacing="1"/>
    </w:pPr>
  </w:style>
  <w:style w:type="character" w:customStyle="1" w:styleId="Corpodeltesto3Carattere">
    <w:name w:val="Corpo del testo 3 Carattere"/>
    <w:link w:val="Corpodeltesto3"/>
    <w:rsid w:val="002C118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A83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833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C0E29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2760F0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B7A5B"/>
    <w:rPr>
      <w:sz w:val="24"/>
      <w:szCs w:val="24"/>
    </w:rPr>
  </w:style>
  <w:style w:type="paragraph" w:customStyle="1" w:styleId="Corpodeltesto">
    <w:name w:val="Corpo del testo"/>
    <w:basedOn w:val="Normale"/>
    <w:link w:val="CorpodeltestoCarattere"/>
    <w:unhideWhenUsed/>
    <w:rsid w:val="00F12EA6"/>
    <w:pPr>
      <w:spacing w:after="120"/>
    </w:pPr>
  </w:style>
  <w:style w:type="character" w:customStyle="1" w:styleId="CorpodeltestoCarattere">
    <w:name w:val="Corpo del testo Carattere"/>
    <w:link w:val="Corpodeltesto"/>
    <w:rsid w:val="00F12EA6"/>
    <w:rPr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F12EA6"/>
    <w:pPr>
      <w:widowControl w:val="0"/>
      <w:snapToGrid w:val="0"/>
      <w:jc w:val="both"/>
    </w:pPr>
    <w:rPr>
      <w:szCs w:val="20"/>
    </w:rPr>
  </w:style>
  <w:style w:type="character" w:customStyle="1" w:styleId="Corpodeltesto2Carattere">
    <w:name w:val="Corpo del testo 2 Carattere"/>
    <w:link w:val="Corpodeltesto2"/>
    <w:rsid w:val="00F12EA6"/>
    <w:rPr>
      <w:sz w:val="24"/>
    </w:rPr>
  </w:style>
  <w:style w:type="paragraph" w:styleId="Paragrafoelenco">
    <w:name w:val="List Paragraph"/>
    <w:basedOn w:val="Normale"/>
    <w:uiPriority w:val="34"/>
    <w:qFormat/>
    <w:rsid w:val="003F7051"/>
    <w:pPr>
      <w:ind w:left="720"/>
      <w:contextualSpacing/>
    </w:pPr>
  </w:style>
  <w:style w:type="paragraph" w:styleId="Didascalia">
    <w:name w:val="caption"/>
    <w:basedOn w:val="Normale"/>
    <w:next w:val="Normale"/>
    <w:qFormat/>
    <w:rsid w:val="00EF5E2F"/>
    <w:pPr>
      <w:tabs>
        <w:tab w:val="left" w:pos="0"/>
      </w:tabs>
      <w:autoSpaceDE w:val="0"/>
      <w:autoSpaceDN w:val="0"/>
      <w:spacing w:line="360" w:lineRule="auto"/>
    </w:pPr>
    <w:rPr>
      <w:rFonts w:ascii="Comic Sans MS" w:hAnsi="Comic Sans MS"/>
      <w:szCs w:val="18"/>
    </w:rPr>
  </w:style>
  <w:style w:type="paragraph" w:customStyle="1" w:styleId="Corpodeltesto21">
    <w:name w:val="Corpo del testo 21"/>
    <w:basedOn w:val="Normale"/>
    <w:rsid w:val="00217CCE"/>
    <w:pPr>
      <w:tabs>
        <w:tab w:val="left" w:pos="6300"/>
      </w:tabs>
      <w:suppressAutoHyphens/>
      <w:jc w:val="center"/>
    </w:pPr>
    <w:rPr>
      <w:b/>
      <w:bCs/>
      <w:sz w:val="20"/>
      <w:szCs w:val="20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E5C6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C30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0300r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ICEPRESIDENZA%202012_2013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D88EF-5C8A-4E50-97CF-77B60A873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0</TotalTime>
  <Pages>4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TestOne</Company>
  <LinksUpToDate>false</LinksUpToDate>
  <CharactersWithSpaces>9272</CharactersWithSpaces>
  <SharedDoc>false</SharedDoc>
  <HLinks>
    <vt:vector size="18" baseType="variant">
      <vt:variant>
        <vt:i4>720983</vt:i4>
      </vt:variant>
      <vt:variant>
        <vt:i4>6</vt:i4>
      </vt:variant>
      <vt:variant>
        <vt:i4>0</vt:i4>
      </vt:variant>
      <vt:variant>
        <vt:i4>5</vt:i4>
      </vt:variant>
      <vt:variant>
        <vt:lpwstr>http://www.icscasteldiiudica.gov.it/</vt:lpwstr>
      </vt:variant>
      <vt:variant>
        <vt:lpwstr/>
      </vt:variant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mailto:CTIC80300R@PEC.ISTRUZIONE.IT</vt:lpwstr>
      </vt:variant>
      <vt:variant>
        <vt:lpwstr/>
      </vt:variant>
      <vt:variant>
        <vt:i4>721006</vt:i4>
      </vt:variant>
      <vt:variant>
        <vt:i4>0</vt:i4>
      </vt:variant>
      <vt:variant>
        <vt:i4>0</vt:i4>
      </vt:variant>
      <vt:variant>
        <vt:i4>5</vt:i4>
      </vt:variant>
      <vt:variant>
        <vt:lpwstr>mailto:CTIC80300R@ISTRUZIONE.IT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Smario Loredana</cp:lastModifiedBy>
  <cp:revision>2</cp:revision>
  <cp:lastPrinted>2012-08-16T10:42:00Z</cp:lastPrinted>
  <dcterms:created xsi:type="dcterms:W3CDTF">2025-03-26T08:07:00Z</dcterms:created>
  <dcterms:modified xsi:type="dcterms:W3CDTF">2025-03-26T08:07:00Z</dcterms:modified>
</cp:coreProperties>
</file>