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4791C9D" w14:textId="77777777" w:rsidR="00E4778C" w:rsidRPr="00DB7A5B" w:rsidRDefault="00E4778C" w:rsidP="00C05272">
      <w:pPr>
        <w:rPr>
          <w:lang w:val="en-US"/>
        </w:rPr>
      </w:pPr>
    </w:p>
    <w:p w14:paraId="54791C9E" w14:textId="36B6533B" w:rsidR="00F12EA6" w:rsidRDefault="00F12EA6" w:rsidP="00F12EA6">
      <w:pPr>
        <w:jc w:val="center"/>
      </w:pPr>
      <w:r>
        <w:t>ANNO SCOLASTICO 20</w:t>
      </w:r>
      <w:r w:rsidR="00217CCE">
        <w:t>2</w:t>
      </w:r>
      <w:r w:rsidR="00004433">
        <w:t>4</w:t>
      </w:r>
      <w:r w:rsidR="00EF5E2F">
        <w:t xml:space="preserve"> - 202</w:t>
      </w:r>
      <w:r w:rsidR="00004433">
        <w:t>5</w:t>
      </w:r>
    </w:p>
    <w:p w14:paraId="54791C9F" w14:textId="77777777" w:rsidR="00F12EA6" w:rsidRDefault="00F12EA6" w:rsidP="00F12EA6">
      <w:pPr>
        <w:jc w:val="center"/>
      </w:pPr>
    </w:p>
    <w:p w14:paraId="54791CA0" w14:textId="77777777" w:rsidR="00C05272" w:rsidRDefault="00F12EA6" w:rsidP="00F12EA6">
      <w:pPr>
        <w:jc w:val="center"/>
      </w:pPr>
      <w:r>
        <w:t>VERBALE n°</w:t>
      </w:r>
      <w:r w:rsidR="00EF5E2F">
        <w:t>………..</w:t>
      </w:r>
    </w:p>
    <w:p w14:paraId="54791CA1" w14:textId="77777777" w:rsidR="00F12EA6" w:rsidRPr="000F19B3" w:rsidRDefault="00C05272" w:rsidP="00F12EA6">
      <w:pPr>
        <w:jc w:val="center"/>
        <w:rPr>
          <w:i/>
          <w:u w:val="single"/>
        </w:rPr>
      </w:pPr>
      <w:r w:rsidRPr="000F19B3">
        <w:rPr>
          <w:i/>
          <w:u w:val="single"/>
        </w:rPr>
        <w:t>(indicare il numero progressivo con riferimento al precedente)</w:t>
      </w:r>
    </w:p>
    <w:p w14:paraId="54791CA2" w14:textId="77777777" w:rsidR="00F12EA6" w:rsidRPr="00C05272" w:rsidRDefault="00F12EA6" w:rsidP="00F12EA6">
      <w:pPr>
        <w:jc w:val="center"/>
        <w:rPr>
          <w:i/>
        </w:rPr>
      </w:pPr>
    </w:p>
    <w:p w14:paraId="54791CA3" w14:textId="2390B670" w:rsidR="00F12EA6" w:rsidRDefault="00F12EA6" w:rsidP="00F12EA6">
      <w:pPr>
        <w:jc w:val="both"/>
      </w:pPr>
      <w:r>
        <w:t xml:space="preserve">Il </w:t>
      </w:r>
      <w:r w:rsidR="009A1C42">
        <w:t xml:space="preserve">giorno ……………del mese di </w:t>
      </w:r>
      <w:r w:rsidR="006F1FDF">
        <w:t>maggio</w:t>
      </w:r>
      <w:r w:rsidR="009A1C42">
        <w:t xml:space="preserve"> dell’anno 202</w:t>
      </w:r>
      <w:r w:rsidR="00004433">
        <w:t>5</w:t>
      </w:r>
      <w:bookmarkStart w:id="0" w:name="_GoBack"/>
      <w:bookmarkEnd w:id="0"/>
      <w:r>
        <w:t xml:space="preserve">, alle ore…………….., </w:t>
      </w:r>
      <w:r w:rsidR="00EE5CB0">
        <w:t xml:space="preserve">presso </w:t>
      </w:r>
      <w:r w:rsidR="000F19B3">
        <w:t xml:space="preserve">il plesso di appartenenza </w:t>
      </w:r>
      <w:r w:rsidR="00EE5CB0">
        <w:t xml:space="preserve">– nell’aula n… </w:t>
      </w:r>
      <w:r>
        <w:t>si</w:t>
      </w:r>
      <w:r w:rsidR="00851893">
        <w:t xml:space="preserve"> riunisce il Consiglio</w:t>
      </w:r>
      <w:r>
        <w:t xml:space="preserve">, in seguito indicato </w:t>
      </w:r>
      <w:proofErr w:type="spellStart"/>
      <w:r>
        <w:t>C.d.C</w:t>
      </w:r>
      <w:proofErr w:type="spellEnd"/>
      <w:r>
        <w:t xml:space="preserve">.,  della classe ………sez. ….. nella sola componente docenti, per discutere i seguenti punti all’o.d.g.: </w:t>
      </w:r>
    </w:p>
    <w:p w14:paraId="54791CA4" w14:textId="77777777" w:rsidR="005D7FF6" w:rsidRDefault="005D7FF6" w:rsidP="00F12EA6">
      <w:pPr>
        <w:jc w:val="both"/>
      </w:pPr>
    </w:p>
    <w:p w14:paraId="1E0851AB" w14:textId="77777777" w:rsidR="00570757" w:rsidRPr="000C598C" w:rsidRDefault="00570757" w:rsidP="00570757">
      <w:pPr>
        <w:spacing w:line="360" w:lineRule="auto"/>
        <w:ind w:left="720"/>
        <w:contextualSpacing/>
        <w:jc w:val="both"/>
        <w:rPr>
          <w:b/>
        </w:rPr>
      </w:pPr>
      <w:r w:rsidRPr="000C598C">
        <w:rPr>
          <w:b/>
        </w:rPr>
        <w:t>1) Verifica dell’andamento didattico - disciplinare;</w:t>
      </w:r>
    </w:p>
    <w:p w14:paraId="4031C1F2" w14:textId="77777777" w:rsidR="00570757" w:rsidRPr="000C598C" w:rsidRDefault="00570757" w:rsidP="00570757">
      <w:pPr>
        <w:spacing w:line="360" w:lineRule="auto"/>
        <w:ind w:left="720"/>
        <w:contextualSpacing/>
        <w:jc w:val="both"/>
        <w:rPr>
          <w:b/>
        </w:rPr>
      </w:pPr>
      <w:r w:rsidRPr="000C598C">
        <w:rPr>
          <w:b/>
        </w:rPr>
        <w:t>2) Verifica ed eventuale adeguamento delle linee guida di progettazione curricolare;</w:t>
      </w:r>
    </w:p>
    <w:p w14:paraId="4FEA3CED" w14:textId="77777777" w:rsidR="00570757" w:rsidRPr="000C598C" w:rsidRDefault="00570757" w:rsidP="00570757">
      <w:pPr>
        <w:spacing w:line="360" w:lineRule="auto"/>
        <w:ind w:left="720"/>
        <w:contextualSpacing/>
        <w:jc w:val="both"/>
        <w:rPr>
          <w:b/>
        </w:rPr>
      </w:pPr>
      <w:r w:rsidRPr="000C598C">
        <w:rPr>
          <w:b/>
        </w:rPr>
        <w:t>3) Monitoraggio andamento didattico alunni BES;</w:t>
      </w:r>
    </w:p>
    <w:p w14:paraId="5236674C" w14:textId="2E663FD5" w:rsidR="00E0306E" w:rsidRDefault="00E0306E" w:rsidP="00E0306E">
      <w:pPr>
        <w:spacing w:line="360" w:lineRule="auto"/>
        <w:jc w:val="both"/>
        <w:rPr>
          <w:b/>
        </w:rPr>
      </w:pPr>
      <w:r>
        <w:rPr>
          <w:b/>
        </w:rPr>
        <w:t xml:space="preserve">            </w:t>
      </w:r>
      <w:r w:rsidR="00570757" w:rsidRPr="000C598C">
        <w:rPr>
          <w:b/>
        </w:rPr>
        <w:t xml:space="preserve">4) </w:t>
      </w:r>
      <w:r>
        <w:rPr>
          <w:b/>
        </w:rPr>
        <w:t>criteri e modalità di conduzione del Colloquio d</w:t>
      </w:r>
      <w:r w:rsidRPr="00570757">
        <w:rPr>
          <w:b/>
        </w:rPr>
        <w:t>ell’esame di stato</w:t>
      </w:r>
      <w:r>
        <w:rPr>
          <w:b/>
        </w:rPr>
        <w:t>”</w:t>
      </w:r>
      <w:r w:rsidRPr="00570757">
        <w:rPr>
          <w:b/>
        </w:rPr>
        <w:t xml:space="preserve"> (solo classi terze);</w:t>
      </w:r>
    </w:p>
    <w:p w14:paraId="2D0A52F7" w14:textId="67CC6B18" w:rsidR="00570757" w:rsidRPr="000C598C" w:rsidRDefault="00570757" w:rsidP="00E0306E">
      <w:pPr>
        <w:spacing w:line="360" w:lineRule="auto"/>
        <w:ind w:left="720"/>
        <w:contextualSpacing/>
        <w:jc w:val="both"/>
        <w:rPr>
          <w:b/>
        </w:rPr>
      </w:pPr>
      <w:r w:rsidRPr="000C598C">
        <w:rPr>
          <w:b/>
        </w:rPr>
        <w:t xml:space="preserve">5) </w:t>
      </w:r>
      <w:bookmarkStart w:id="1" w:name="_Hlk70079199"/>
      <w:r w:rsidR="006F1FDF" w:rsidRPr="000C598C">
        <w:rPr>
          <w:b/>
        </w:rPr>
        <w:t>Verifica requisiti di ammissione esami di stato/classi successive alla prima</w:t>
      </w:r>
      <w:bookmarkEnd w:id="1"/>
    </w:p>
    <w:p w14:paraId="54791CAC" w14:textId="77777777" w:rsidR="00F12EA6" w:rsidRDefault="00F12EA6" w:rsidP="00F12EA6">
      <w:pPr>
        <w:jc w:val="both"/>
        <w:rPr>
          <w:b/>
        </w:rPr>
      </w:pPr>
    </w:p>
    <w:p w14:paraId="54791CAD" w14:textId="77777777" w:rsidR="00F12EA6" w:rsidRDefault="00F12EA6" w:rsidP="00F12EA6">
      <w:pPr>
        <w:jc w:val="both"/>
      </w:pPr>
      <w:r>
        <w:t xml:space="preserve">Sono presenti i seguenti docenti: …………………… </w:t>
      </w:r>
      <w:r w:rsidR="003F7051">
        <w:t>risultano assenti</w:t>
      </w:r>
      <w:r>
        <w:t xml:space="preserve"> il/i Prof/ </w:t>
      </w:r>
      <w:smartTag w:uri="urn:schemas-microsoft-com:office:smarttags" w:element="PersonName">
        <w:smartTagPr>
          <w:attr w:name="ProductID" w:val="la Prof.ssa"/>
        </w:smartTagPr>
        <w:r>
          <w:t>la Prof.ssa</w:t>
        </w:r>
      </w:smartTag>
      <w:r>
        <w:t xml:space="preserve"> /</w:t>
      </w:r>
      <w:proofErr w:type="spellStart"/>
      <w:r>
        <w:t>Proff</w:t>
      </w:r>
      <w:proofErr w:type="spellEnd"/>
      <w:r>
        <w:t>……………….. Presiede la seduta la/il Prof/ Prof.ssa……………., in qualità di coordinatore/</w:t>
      </w:r>
      <w:proofErr w:type="spellStart"/>
      <w:r>
        <w:t>trice</w:t>
      </w:r>
      <w:proofErr w:type="spellEnd"/>
      <w:r>
        <w:t xml:space="preserve"> della classe,  funge da segretario/a il prof/ la prof.ssa………………. . </w:t>
      </w:r>
    </w:p>
    <w:p w14:paraId="07911FB2" w14:textId="77777777" w:rsidR="00AC38C8" w:rsidRDefault="00F12EA6" w:rsidP="00217D65">
      <w:pPr>
        <w:jc w:val="both"/>
      </w:pPr>
      <w:r>
        <w:t>Il/la Presidente constatata la giusta convocazione n°</w:t>
      </w:r>
      <w:r w:rsidR="00586125">
        <w:t xml:space="preserve"> </w:t>
      </w:r>
      <w:r w:rsidR="00EE5CB0">
        <w:t>…..</w:t>
      </w:r>
      <w:r w:rsidR="004067F0">
        <w:t xml:space="preserve"> del</w:t>
      </w:r>
      <w:r w:rsidR="00586125">
        <w:t xml:space="preserve"> </w:t>
      </w:r>
      <w:r w:rsidR="00EE5CB0">
        <w:t>..</w:t>
      </w:r>
      <w:r w:rsidR="00586125">
        <w:t>/05/202</w:t>
      </w:r>
      <w:r w:rsidR="00A0782B">
        <w:t>4</w:t>
      </w:r>
      <w:r w:rsidR="00920E93">
        <w:t xml:space="preserve">, dichiara aperta la seduta. </w:t>
      </w:r>
    </w:p>
    <w:p w14:paraId="062C90FD" w14:textId="77777777" w:rsidR="00AC38C8" w:rsidRDefault="00AC38C8" w:rsidP="00217D65">
      <w:pPr>
        <w:jc w:val="both"/>
      </w:pPr>
    </w:p>
    <w:p w14:paraId="54791CAE" w14:textId="6579A144" w:rsidR="00F12EA6" w:rsidRDefault="00F12EA6" w:rsidP="00217D65">
      <w:pPr>
        <w:jc w:val="both"/>
        <w:rPr>
          <w:i/>
        </w:rPr>
      </w:pPr>
      <w:r>
        <w:t xml:space="preserve">In relazione al </w:t>
      </w:r>
      <w:r w:rsidRPr="003F7051">
        <w:rPr>
          <w:u w:val="single"/>
        </w:rPr>
        <w:t>1° punto all’o.d.g</w:t>
      </w:r>
      <w:r>
        <w:t xml:space="preserve">. </w:t>
      </w:r>
      <w:r>
        <w:rPr>
          <w:b/>
        </w:rPr>
        <w:t>“</w:t>
      </w:r>
      <w:r w:rsidR="009A1C42">
        <w:rPr>
          <w:b/>
        </w:rPr>
        <w:t>Verifica dell’andamento didattico e disciplinare</w:t>
      </w:r>
      <w:r w:rsidR="00705B70">
        <w:t>”,</w:t>
      </w:r>
      <w:r w:rsidR="00217D65">
        <w:t xml:space="preserve"> </w:t>
      </w:r>
      <w:bookmarkStart w:id="2" w:name="_Hlk70078799"/>
      <w:r w:rsidR="00217D65">
        <w:t>il coordinatore/</w:t>
      </w:r>
      <w:proofErr w:type="spellStart"/>
      <w:r w:rsidR="00217D65">
        <w:t>trice</w:t>
      </w:r>
      <w:proofErr w:type="spellEnd"/>
      <w:r w:rsidR="00217D65">
        <w:t xml:space="preserve"> invita i </w:t>
      </w:r>
      <w:bookmarkEnd w:id="2"/>
      <w:r w:rsidR="00217D65">
        <w:t xml:space="preserve">docenti ad esprimersi in merito. </w:t>
      </w:r>
      <w:r w:rsidR="00920E93" w:rsidRPr="006840E8">
        <w:t>D</w:t>
      </w:r>
      <w:r w:rsidR="00920E93">
        <w:t xml:space="preserve">all’analisi emerge </w:t>
      </w:r>
      <w:r w:rsidR="003F7051" w:rsidRPr="003F7051">
        <w:rPr>
          <w:i/>
        </w:rPr>
        <w:t>(formulare un giudizio complessivo</w:t>
      </w:r>
      <w:r w:rsidR="009A1C42">
        <w:rPr>
          <w:i/>
        </w:rPr>
        <w:t xml:space="preserve"> e citare tutti gli interventi significativi)</w:t>
      </w:r>
      <w:r w:rsidR="00217D65" w:rsidRPr="003F7051">
        <w:rPr>
          <w:i/>
        </w:rPr>
        <w:t>……………………………………………………………………….</w:t>
      </w:r>
      <w:r w:rsidR="008D136A">
        <w:rPr>
          <w:i/>
        </w:rPr>
        <w:t xml:space="preserve"> Evidenziare tutte le eventuali criticità emerse e le soluzioni proposte</w:t>
      </w:r>
      <w:r w:rsidR="008D136A">
        <w:rPr>
          <w:i/>
          <w:lang w:eastAsia="en-US" w:bidi="en-US"/>
        </w:rPr>
        <w:t xml:space="preserve"> (</w:t>
      </w:r>
      <w:r w:rsidR="008D136A" w:rsidRPr="00776EA3">
        <w:rPr>
          <w:i/>
          <w:u w:val="single"/>
          <w:lang w:eastAsia="en-US" w:bidi="en-US"/>
        </w:rPr>
        <w:t>occorre fare riferimento alle convocazioni straordinarie di quei CDC nei quali si sono rilevati criticità e a tal riguardo far menzione dettagliata di tutte le misure didattiche e formative messe in atto al fine di risolvere le situazioni incresciose che possono, in passato, essersi venute a determinare</w:t>
      </w:r>
      <w:r w:rsidR="008D136A">
        <w:rPr>
          <w:i/>
          <w:lang w:eastAsia="en-US" w:bidi="en-US"/>
        </w:rPr>
        <w:t>)</w:t>
      </w:r>
    </w:p>
    <w:p w14:paraId="26C0F707" w14:textId="6820B7D8" w:rsidR="008D136A" w:rsidRPr="00C933F9" w:rsidRDefault="00EF5E2F" w:rsidP="008D136A">
      <w:pPr>
        <w:spacing w:line="200" w:lineRule="atLeast"/>
        <w:jc w:val="both"/>
        <w:rPr>
          <w:color w:val="000000"/>
        </w:rPr>
      </w:pPr>
      <w:r w:rsidRPr="00A43B53">
        <w:t xml:space="preserve">Si passa, quindi, alla trattazione del </w:t>
      </w:r>
      <w:r w:rsidRPr="00A43B53">
        <w:rPr>
          <w:u w:val="single"/>
        </w:rPr>
        <w:t>2° punto all’o.d.g</w:t>
      </w:r>
      <w:r w:rsidRPr="00A43B53">
        <w:t>. “</w:t>
      </w:r>
      <w:r w:rsidR="008D136A" w:rsidRPr="008D136A">
        <w:rPr>
          <w:b/>
          <w:bCs/>
        </w:rPr>
        <w:t>Verifica ed eventuale adeguamento delle linee guida di progettazione curricolare</w:t>
      </w:r>
      <w:r w:rsidRPr="00A43B53">
        <w:t xml:space="preserve">”. </w:t>
      </w:r>
      <w:r w:rsidR="008D136A" w:rsidRPr="00C933F9">
        <w:rPr>
          <w:color w:val="000000"/>
        </w:rPr>
        <w:t>A tal riguardo ciascun insegnante esprime il suo parere in merito alla situazione di partenza rilevata evidenziando o meno eventuali criticità</w:t>
      </w:r>
      <w:r w:rsidR="007B2288">
        <w:rPr>
          <w:color w:val="000000"/>
        </w:rPr>
        <w:t xml:space="preserve"> didattico-formative</w:t>
      </w:r>
      <w:r w:rsidR="008D136A" w:rsidRPr="00C933F9">
        <w:rPr>
          <w:color w:val="000000"/>
        </w:rPr>
        <w:t xml:space="preserve"> di seguito elencate </w:t>
      </w:r>
      <w:r w:rsidR="008D136A" w:rsidRPr="00C933F9">
        <w:rPr>
          <w:i/>
          <w:color w:val="000000"/>
        </w:rPr>
        <w:t>(non inserire se il caso non ricorre)</w:t>
      </w:r>
    </w:p>
    <w:p w14:paraId="53D17E2A" w14:textId="77777777" w:rsidR="008D136A" w:rsidRPr="00C933F9" w:rsidRDefault="008D136A" w:rsidP="008D136A">
      <w:pPr>
        <w:spacing w:line="200" w:lineRule="atLeast"/>
        <w:jc w:val="both"/>
        <w:rPr>
          <w:color w:val="000000"/>
        </w:rPr>
      </w:pPr>
    </w:p>
    <w:p w14:paraId="26E1FB0F" w14:textId="77777777" w:rsidR="008D136A" w:rsidRPr="00C933F9" w:rsidRDefault="008D136A" w:rsidP="008D136A">
      <w:pPr>
        <w:pStyle w:val="Corpodeltesto21"/>
        <w:spacing w:line="200" w:lineRule="atLeast"/>
        <w:jc w:val="both"/>
        <w:rPr>
          <w:b w:val="0"/>
          <w:i/>
          <w:iCs/>
          <w:color w:val="000000"/>
          <w:sz w:val="24"/>
          <w:szCs w:val="24"/>
        </w:rPr>
      </w:pPr>
      <w:r w:rsidRPr="00C933F9">
        <w:rPr>
          <w:b w:val="0"/>
          <w:i/>
          <w:iCs/>
          <w:color w:val="000000"/>
          <w:sz w:val="24"/>
          <w:szCs w:val="24"/>
        </w:rPr>
        <w:t>[riportare gli interventi dei singoli docenti]</w:t>
      </w:r>
    </w:p>
    <w:p w14:paraId="46693435" w14:textId="77777777" w:rsidR="008D136A" w:rsidRPr="00C933F9" w:rsidRDefault="008D136A" w:rsidP="008D136A">
      <w:pPr>
        <w:pStyle w:val="Corpodeltesto21"/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b w:val="0"/>
          <w:i/>
          <w:iCs/>
          <w:color w:val="000000"/>
          <w:sz w:val="24"/>
          <w:szCs w:val="24"/>
        </w:rPr>
        <w:t>….......................................................</w:t>
      </w:r>
    </w:p>
    <w:p w14:paraId="4D04B337" w14:textId="4A39CEBB" w:rsidR="008D136A" w:rsidRPr="0042546D" w:rsidRDefault="008D136A" w:rsidP="008D136A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Considerate le seguenti necessità didattiche </w:t>
      </w:r>
      <w:r w:rsidRPr="0042546D">
        <w:rPr>
          <w:b w:val="0"/>
          <w:i/>
          <w:color w:val="000000"/>
          <w:sz w:val="24"/>
          <w:szCs w:val="24"/>
        </w:rPr>
        <w:t>(elencare dettagliatamente)</w:t>
      </w:r>
      <w:r>
        <w:rPr>
          <w:b w:val="0"/>
          <w:color w:val="000000"/>
          <w:sz w:val="24"/>
          <w:szCs w:val="24"/>
        </w:rPr>
        <w:t>, il consiglio delibera di attuare le seguenti misure di adeguamento…………………………….</w:t>
      </w:r>
    </w:p>
    <w:p w14:paraId="54791CAF" w14:textId="5ADA67D7" w:rsidR="007D7648" w:rsidRPr="00A43B53" w:rsidRDefault="009A1C42" w:rsidP="007D7648">
      <w:pPr>
        <w:spacing w:line="100" w:lineRule="atLeast"/>
        <w:ind w:firstLine="491"/>
        <w:jc w:val="both"/>
        <w:rPr>
          <w:lang w:eastAsia="en-US" w:bidi="en-US"/>
        </w:rPr>
      </w:pPr>
      <w:r>
        <w:rPr>
          <w:lang w:eastAsia="en-US" w:bidi="en-US"/>
        </w:rPr>
        <w:t>(</w:t>
      </w:r>
      <w:r w:rsidRPr="009A1C42">
        <w:rPr>
          <w:i/>
          <w:lang w:eastAsia="en-US" w:bidi="en-US"/>
        </w:rPr>
        <w:t>citare tu</w:t>
      </w:r>
      <w:r>
        <w:rPr>
          <w:i/>
          <w:lang w:eastAsia="en-US" w:bidi="en-US"/>
        </w:rPr>
        <w:t>t</w:t>
      </w:r>
      <w:r w:rsidRPr="009A1C42">
        <w:rPr>
          <w:i/>
          <w:lang w:eastAsia="en-US" w:bidi="en-US"/>
        </w:rPr>
        <w:t>ti gli interventi significativi</w:t>
      </w:r>
      <w:r>
        <w:rPr>
          <w:i/>
          <w:lang w:eastAsia="en-US" w:bidi="en-US"/>
        </w:rPr>
        <w:t xml:space="preserve"> e le proposte formulate)</w:t>
      </w:r>
      <w:r w:rsidR="00D54905">
        <w:rPr>
          <w:i/>
          <w:lang w:eastAsia="en-US" w:bidi="en-US"/>
        </w:rPr>
        <w:t xml:space="preserve"> </w:t>
      </w:r>
    </w:p>
    <w:p w14:paraId="54791CB0" w14:textId="77777777" w:rsidR="00EF5E2F" w:rsidRPr="00EF5E2F" w:rsidRDefault="00EF5E2F" w:rsidP="00217D65">
      <w:pPr>
        <w:jc w:val="both"/>
      </w:pPr>
    </w:p>
    <w:p w14:paraId="65CC70BB" w14:textId="7697F145" w:rsidR="00570757" w:rsidRDefault="00F12EA6" w:rsidP="00570757">
      <w:pPr>
        <w:jc w:val="both"/>
      </w:pPr>
      <w:r>
        <w:lastRenderedPageBreak/>
        <w:t xml:space="preserve"> </w:t>
      </w:r>
      <w:r w:rsidR="00217CCE" w:rsidRPr="00697206">
        <w:t xml:space="preserve">In merito al </w:t>
      </w:r>
      <w:r w:rsidR="00217CCE" w:rsidRPr="00697206">
        <w:rPr>
          <w:u w:val="single"/>
        </w:rPr>
        <w:t>punto n. 3 all’</w:t>
      </w:r>
      <w:proofErr w:type="spellStart"/>
      <w:r w:rsidR="00217CCE" w:rsidRPr="00697206">
        <w:rPr>
          <w:u w:val="single"/>
        </w:rPr>
        <w:t>OdG</w:t>
      </w:r>
      <w:proofErr w:type="spellEnd"/>
      <w:r w:rsidR="008D136A" w:rsidRPr="00697206">
        <w:t xml:space="preserve"> “</w:t>
      </w:r>
      <w:r w:rsidR="00570757" w:rsidRPr="00570757">
        <w:rPr>
          <w:b/>
          <w:bCs/>
        </w:rPr>
        <w:t>Monitoraggio andamento didattico alunni BES</w:t>
      </w:r>
      <w:r w:rsidR="008D136A" w:rsidRPr="00697206">
        <w:t>”</w:t>
      </w:r>
      <w:r w:rsidR="00570757">
        <w:t xml:space="preserve">, </w:t>
      </w:r>
      <w:r w:rsidR="008D136A" w:rsidRPr="00697206">
        <w:t xml:space="preserve"> </w:t>
      </w:r>
      <w:r w:rsidR="00570757" w:rsidRPr="00570757">
        <w:rPr>
          <w:bCs/>
          <w:i/>
          <w:iCs/>
        </w:rPr>
        <w:t>(se il caso ricorre)</w:t>
      </w:r>
      <w:r w:rsidR="00570757" w:rsidRPr="00570757">
        <w:rPr>
          <w:b/>
        </w:rPr>
        <w:t xml:space="preserve"> </w:t>
      </w:r>
      <w:r w:rsidR="00570757" w:rsidRPr="00570757">
        <w:t xml:space="preserve">il </w:t>
      </w:r>
      <w:proofErr w:type="spellStart"/>
      <w:r w:rsidR="00570757" w:rsidRPr="00570757">
        <w:t>c.d.c</w:t>
      </w:r>
      <w:proofErr w:type="spellEnd"/>
      <w:r w:rsidR="00570757" w:rsidRPr="00570757">
        <w:t xml:space="preserve">. esaminate le certificazioni prodotte dalla famiglia agli atti della </w:t>
      </w:r>
      <w:r w:rsidR="005C4E1B" w:rsidRPr="00570757">
        <w:t>segreteria,</w:t>
      </w:r>
      <w:r w:rsidR="005C4E1B">
        <w:t xml:space="preserve"> preso</w:t>
      </w:r>
      <w:r w:rsidR="00570757">
        <w:t xml:space="preserve"> atto del </w:t>
      </w:r>
      <w:proofErr w:type="spellStart"/>
      <w:r w:rsidR="00570757">
        <w:t>PdP</w:t>
      </w:r>
      <w:proofErr w:type="spellEnd"/>
      <w:r w:rsidR="00570757">
        <w:t xml:space="preserve">/PEI redatto dal </w:t>
      </w:r>
      <w:proofErr w:type="spellStart"/>
      <w:r w:rsidR="00570757">
        <w:t>CdC</w:t>
      </w:r>
      <w:proofErr w:type="spellEnd"/>
      <w:r w:rsidR="00570757">
        <w:t>,</w:t>
      </w:r>
      <w:r w:rsidR="00570757" w:rsidRPr="00570757">
        <w:t xml:space="preserve"> procede ad avviare </w:t>
      </w:r>
      <w:r w:rsidR="00570757">
        <w:t xml:space="preserve">un primo monitoraggio delle </w:t>
      </w:r>
      <w:r w:rsidR="005C4E1B">
        <w:t>principali</w:t>
      </w:r>
      <w:r w:rsidR="00570757">
        <w:t xml:space="preserve"> azioni inclusive messe in atto dal corpo docenti</w:t>
      </w:r>
      <w:r w:rsidR="005C4E1B">
        <w:t xml:space="preserve">, riservandosi ogni ulteriore programmazione delle strategie nel G.L.O. di prossima convocazione. </w:t>
      </w:r>
      <w:r w:rsidR="00570757">
        <w:t xml:space="preserve"> </w:t>
      </w:r>
      <w:r w:rsidR="00570757" w:rsidRPr="00570757">
        <w:t>Il docente di sostegno</w:t>
      </w:r>
      <w:r w:rsidR="00570757">
        <w:t>, a tal riguardo,</w:t>
      </w:r>
      <w:r w:rsidR="00570757" w:rsidRPr="00570757">
        <w:t xml:space="preserve"> illustra la situazione dell'alunno ….......... e il relativo </w:t>
      </w:r>
      <w:r w:rsidR="00570757">
        <w:t>PEI/</w:t>
      </w:r>
      <w:proofErr w:type="spellStart"/>
      <w:r w:rsidR="00570757">
        <w:t>PdP</w:t>
      </w:r>
      <w:proofErr w:type="spellEnd"/>
      <w:r w:rsidR="00570757">
        <w:t xml:space="preserve"> </w:t>
      </w:r>
      <w:r w:rsidR="00570757" w:rsidRPr="00570757">
        <w:t xml:space="preserve">sin qui messo in atto.  Intervengono, a tal riguardo, i docenti ............................................................................................. </w:t>
      </w:r>
      <w:r w:rsidR="00570757">
        <w:t xml:space="preserve">Dal </w:t>
      </w:r>
      <w:r w:rsidR="005C4E1B">
        <w:t>monitoraggio</w:t>
      </w:r>
      <w:r w:rsidR="00570757">
        <w:t xml:space="preserve"> emerge quanto segue………..Vengono proposte le seguenti azioni correttive…………………….</w:t>
      </w:r>
      <w:r w:rsidR="005C4E1B">
        <w:t xml:space="preserve"> da proporre anche al G.L.O.</w:t>
      </w:r>
    </w:p>
    <w:p w14:paraId="493F2F12" w14:textId="0497340A" w:rsidR="00570757" w:rsidRPr="00570757" w:rsidRDefault="00570757" w:rsidP="00570757">
      <w:pPr>
        <w:jc w:val="both"/>
        <w:rPr>
          <w:b/>
          <w:bCs/>
          <w:i/>
          <w:iCs/>
        </w:rPr>
      </w:pPr>
      <w:r w:rsidRPr="00570757">
        <w:rPr>
          <w:i/>
          <w:iCs/>
        </w:rPr>
        <w:t>(inserire ogni altro elemento emerso</w:t>
      </w:r>
      <w:r>
        <w:rPr>
          <w:i/>
          <w:iCs/>
        </w:rPr>
        <w:t xml:space="preserve"> nel</w:t>
      </w:r>
      <w:r w:rsidRPr="00570757">
        <w:rPr>
          <w:i/>
          <w:iCs/>
        </w:rPr>
        <w:t>la discussione)</w:t>
      </w:r>
    </w:p>
    <w:p w14:paraId="6F0D9072" w14:textId="77777777" w:rsidR="00570757" w:rsidRPr="00570757" w:rsidRDefault="00570757" w:rsidP="00570757">
      <w:pPr>
        <w:jc w:val="both"/>
        <w:rPr>
          <w:b/>
          <w:bCs/>
        </w:rPr>
      </w:pPr>
    </w:p>
    <w:p w14:paraId="184E92DC" w14:textId="77777777" w:rsidR="00570757" w:rsidRDefault="00570757" w:rsidP="00570757">
      <w:pPr>
        <w:autoSpaceDE w:val="0"/>
        <w:autoSpaceDN w:val="0"/>
        <w:adjustRightInd w:val="0"/>
        <w:jc w:val="both"/>
      </w:pPr>
    </w:p>
    <w:p w14:paraId="009614B5" w14:textId="5B485972" w:rsidR="00570757" w:rsidRDefault="00217D65" w:rsidP="00B67181">
      <w:pPr>
        <w:jc w:val="both"/>
        <w:rPr>
          <w:b/>
        </w:rPr>
      </w:pPr>
      <w:r>
        <w:t>Viene adesso</w:t>
      </w:r>
      <w:r w:rsidR="003F7051">
        <w:t xml:space="preserve"> trattato il </w:t>
      </w:r>
      <w:r w:rsidR="008149E3">
        <w:rPr>
          <w:u w:val="single"/>
        </w:rPr>
        <w:t>punto n.</w:t>
      </w:r>
      <w:r w:rsidR="005D7FF6">
        <w:rPr>
          <w:u w:val="single"/>
        </w:rPr>
        <w:t>4</w:t>
      </w:r>
      <w:r w:rsidRPr="007201EE">
        <w:rPr>
          <w:u w:val="single"/>
        </w:rPr>
        <w:t xml:space="preserve"> all’o.d.g.</w:t>
      </w:r>
      <w:r>
        <w:t xml:space="preserve"> riguardante</w:t>
      </w:r>
      <w:r w:rsidR="008149E3">
        <w:t xml:space="preserve"> </w:t>
      </w:r>
      <w:r w:rsidR="00570757">
        <w:t>il</w:t>
      </w:r>
      <w:r w:rsidR="008149E3">
        <w:t xml:space="preserve"> </w:t>
      </w:r>
      <w:r w:rsidR="008149E3" w:rsidRPr="008149E3">
        <w:rPr>
          <w:b/>
        </w:rPr>
        <w:t>“</w:t>
      </w:r>
      <w:r w:rsidR="00455715">
        <w:rPr>
          <w:b/>
        </w:rPr>
        <w:t xml:space="preserve">criteri e modalità di conduzione del </w:t>
      </w:r>
      <w:r w:rsidR="00FE4EC1">
        <w:rPr>
          <w:b/>
        </w:rPr>
        <w:t xml:space="preserve">Colloquio </w:t>
      </w:r>
      <w:r w:rsidR="00455715">
        <w:rPr>
          <w:b/>
        </w:rPr>
        <w:t>d</w:t>
      </w:r>
      <w:r w:rsidR="00570757" w:rsidRPr="00570757">
        <w:rPr>
          <w:b/>
        </w:rPr>
        <w:t xml:space="preserve">ell’esame di </w:t>
      </w:r>
      <w:r w:rsidR="005C4E1B" w:rsidRPr="00570757">
        <w:rPr>
          <w:b/>
        </w:rPr>
        <w:t>stato</w:t>
      </w:r>
      <w:r w:rsidR="005C4E1B">
        <w:rPr>
          <w:b/>
        </w:rPr>
        <w:t>”</w:t>
      </w:r>
      <w:r w:rsidR="005C4E1B" w:rsidRPr="00570757">
        <w:rPr>
          <w:b/>
        </w:rPr>
        <w:t xml:space="preserve"> (</w:t>
      </w:r>
      <w:r w:rsidR="00570757" w:rsidRPr="00570757">
        <w:rPr>
          <w:b/>
        </w:rPr>
        <w:t>solo classi terze);</w:t>
      </w:r>
    </w:p>
    <w:p w14:paraId="3F3E4998" w14:textId="64030D49" w:rsidR="00B67181" w:rsidRPr="00B67181" w:rsidRDefault="00570757" w:rsidP="00B67181">
      <w:pPr>
        <w:pStyle w:val="Default"/>
        <w:jc w:val="both"/>
      </w:pPr>
      <w:r w:rsidRPr="000C598C">
        <w:rPr>
          <w:bCs/>
        </w:rPr>
        <w:t xml:space="preserve">A tal riguardo </w:t>
      </w:r>
      <w:bookmarkStart w:id="3" w:name="_Hlk70078975"/>
      <w:r w:rsidRPr="000C598C">
        <w:rPr>
          <w:bCs/>
        </w:rPr>
        <w:t>il coordinatore/</w:t>
      </w:r>
      <w:proofErr w:type="spellStart"/>
      <w:r w:rsidRPr="000C598C">
        <w:rPr>
          <w:bCs/>
        </w:rPr>
        <w:t>trice</w:t>
      </w:r>
      <w:proofErr w:type="spellEnd"/>
      <w:r w:rsidR="00EE5CB0" w:rsidRPr="000C598C">
        <w:rPr>
          <w:bCs/>
        </w:rPr>
        <w:t>, ricordando a tutti i docenti quanto disposto dal</w:t>
      </w:r>
      <w:bookmarkEnd w:id="3"/>
      <w:r w:rsidR="00AC38C8">
        <w:rPr>
          <w:bCs/>
        </w:rPr>
        <w:t xml:space="preserve"> decreto legislativo 62 del 13.04.2017 e dai decreti 741 e 742 del 3 ottobre 2017</w:t>
      </w:r>
      <w:r w:rsidR="00EE5CB0" w:rsidRPr="000C598C">
        <w:rPr>
          <w:bCs/>
        </w:rPr>
        <w:t xml:space="preserve">, </w:t>
      </w:r>
      <w:r w:rsidRPr="000C598C">
        <w:rPr>
          <w:bCs/>
        </w:rPr>
        <w:t xml:space="preserve">invita i docenti a relazionare in merito </w:t>
      </w:r>
      <w:r w:rsidR="00FE4EC1">
        <w:rPr>
          <w:bCs/>
        </w:rPr>
        <w:t xml:space="preserve">alla conduzione del colloquio </w:t>
      </w:r>
      <w:r w:rsidR="00B67181" w:rsidRPr="000C598C">
        <w:rPr>
          <w:bCs/>
        </w:rPr>
        <w:t xml:space="preserve"> dell’esame di stato, evidenziando la possibilità di </w:t>
      </w:r>
      <w:r w:rsidR="00FE4EC1">
        <w:rPr>
          <w:bCs/>
        </w:rPr>
        <w:t>utilizzare mappe concettuali</w:t>
      </w:r>
      <w:r w:rsidR="00455715">
        <w:rPr>
          <w:bCs/>
        </w:rPr>
        <w:t>, presentazioni multimediali o una scaletta degli argomenti</w:t>
      </w:r>
      <w:r w:rsidR="00B67181" w:rsidRPr="000C598C">
        <w:rPr>
          <w:bCs/>
        </w:rPr>
        <w:t xml:space="preserve">, atte a consentire al candidato/a di inserirsi efficacemente all’interno della prova orale tesa ad accertare </w:t>
      </w:r>
      <w:r w:rsidR="00B67181" w:rsidRPr="000C598C">
        <w:rPr>
          <w:sz w:val="23"/>
          <w:szCs w:val="23"/>
        </w:rPr>
        <w:t>anche il livello di padronanza delle competenze relative all’insegnamento dell’educazione civica.</w:t>
      </w:r>
      <w:r w:rsidR="00B67181">
        <w:rPr>
          <w:sz w:val="23"/>
          <w:szCs w:val="23"/>
        </w:rPr>
        <w:t xml:space="preserve"> </w:t>
      </w:r>
    </w:p>
    <w:p w14:paraId="4286418C" w14:textId="338D6676" w:rsidR="000C0FFF" w:rsidRDefault="000C0FFF" w:rsidP="00570757">
      <w:pPr>
        <w:jc w:val="both"/>
        <w:rPr>
          <w:bCs/>
          <w:i/>
          <w:iCs/>
        </w:rPr>
      </w:pPr>
    </w:p>
    <w:p w14:paraId="3C5E9522" w14:textId="138C1717" w:rsidR="00B67181" w:rsidRDefault="00B67181" w:rsidP="00570757">
      <w:pPr>
        <w:jc w:val="both"/>
        <w:rPr>
          <w:bCs/>
        </w:rPr>
      </w:pPr>
      <w:r w:rsidRPr="00B67181">
        <w:rPr>
          <w:bCs/>
        </w:rPr>
        <w:t>Nel merito si segnalano gli interventi dei seguenti docenti:</w:t>
      </w:r>
    </w:p>
    <w:p w14:paraId="005E89C0" w14:textId="45D74DA9" w:rsidR="00B67181" w:rsidRDefault="00B67181" w:rsidP="00570757">
      <w:pPr>
        <w:jc w:val="both"/>
        <w:rPr>
          <w:bCs/>
        </w:rPr>
      </w:pPr>
    </w:p>
    <w:p w14:paraId="6FCB2E1A" w14:textId="714413C0" w:rsidR="00B67181" w:rsidRDefault="00B67181" w:rsidP="00570757">
      <w:pPr>
        <w:jc w:val="both"/>
        <w:rPr>
          <w:bCs/>
        </w:rPr>
      </w:pPr>
      <w:r>
        <w:rPr>
          <w:b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4964DAF" w14:textId="7D338412" w:rsidR="000C0FFF" w:rsidRDefault="00B67181" w:rsidP="00570757">
      <w:pPr>
        <w:jc w:val="both"/>
        <w:rPr>
          <w:bCs/>
          <w:i/>
          <w:iCs/>
        </w:rPr>
      </w:pPr>
      <w:r>
        <w:rPr>
          <w:bCs/>
          <w:i/>
          <w:iCs/>
        </w:rPr>
        <w:t xml:space="preserve"> (verbalizzare tutti gli interventi di rilievo e sintetizzare le proposte e le osservazioni dei singoli)</w:t>
      </w:r>
    </w:p>
    <w:p w14:paraId="49FA1330" w14:textId="77777777" w:rsidR="005612FE" w:rsidRPr="005612FE" w:rsidRDefault="005612FE" w:rsidP="005612FE">
      <w:pPr>
        <w:jc w:val="both"/>
        <w:rPr>
          <w:i/>
          <w:iCs/>
        </w:rPr>
      </w:pPr>
    </w:p>
    <w:p w14:paraId="5301E943" w14:textId="48F1F035" w:rsidR="00217CCE" w:rsidRDefault="00217CCE" w:rsidP="005612FE">
      <w:pPr>
        <w:jc w:val="both"/>
        <w:rPr>
          <w:i/>
        </w:rPr>
      </w:pPr>
    </w:p>
    <w:p w14:paraId="443DB109" w14:textId="2927D2EA" w:rsidR="006F1FDF" w:rsidRDefault="00217CCE" w:rsidP="005612FE">
      <w:pPr>
        <w:jc w:val="both"/>
      </w:pPr>
      <w:r>
        <w:rPr>
          <w:i/>
        </w:rPr>
        <w:t xml:space="preserve"> </w:t>
      </w:r>
      <w:r w:rsidRPr="00217CCE">
        <w:rPr>
          <w:iCs/>
        </w:rPr>
        <w:t xml:space="preserve">Relativamente al </w:t>
      </w:r>
      <w:r w:rsidRPr="00DE5C6B">
        <w:rPr>
          <w:iCs/>
          <w:u w:val="single"/>
        </w:rPr>
        <w:t>punto n. 5</w:t>
      </w:r>
      <w:r w:rsidRPr="00217CCE">
        <w:rPr>
          <w:iCs/>
        </w:rPr>
        <w:t xml:space="preserve"> previsto dall’</w:t>
      </w:r>
      <w:proofErr w:type="spellStart"/>
      <w:r w:rsidRPr="00217CCE">
        <w:rPr>
          <w:iCs/>
        </w:rPr>
        <w:t>OdG</w:t>
      </w:r>
      <w:proofErr w:type="spellEnd"/>
      <w:r w:rsidRPr="00217CCE">
        <w:rPr>
          <w:iCs/>
        </w:rPr>
        <w:t>,</w:t>
      </w:r>
      <w:r>
        <w:rPr>
          <w:iCs/>
        </w:rPr>
        <w:t xml:space="preserve"> </w:t>
      </w:r>
      <w:r w:rsidR="005612FE" w:rsidRPr="005612FE">
        <w:rPr>
          <w:b/>
          <w:bCs/>
          <w:iCs/>
        </w:rPr>
        <w:t>“</w:t>
      </w:r>
      <w:r w:rsidR="000C0FFF" w:rsidRPr="000C0FFF">
        <w:rPr>
          <w:b/>
          <w:bCs/>
          <w:iCs/>
        </w:rPr>
        <w:t>Verifica requisiti di ammissione esami di stato</w:t>
      </w:r>
      <w:r w:rsidR="000C0FFF">
        <w:rPr>
          <w:b/>
          <w:bCs/>
          <w:iCs/>
        </w:rPr>
        <w:t xml:space="preserve">/classi successive alla </w:t>
      </w:r>
      <w:r w:rsidR="006F1FDF">
        <w:rPr>
          <w:b/>
          <w:bCs/>
          <w:iCs/>
        </w:rPr>
        <w:t>prima”</w:t>
      </w:r>
      <w:r w:rsidR="006F1FDF" w:rsidRPr="000C0FFF">
        <w:rPr>
          <w:b/>
          <w:bCs/>
          <w:iCs/>
        </w:rPr>
        <w:t xml:space="preserve"> </w:t>
      </w:r>
      <w:r w:rsidR="006F1FDF" w:rsidRPr="00E60841">
        <w:rPr>
          <w:bCs/>
          <w:color w:val="000000"/>
        </w:rPr>
        <w:t>il</w:t>
      </w:r>
      <w:r w:rsidR="000C0FFF">
        <w:t>/</w:t>
      </w:r>
      <w:r w:rsidR="005612FE" w:rsidRPr="00443E8B">
        <w:t xml:space="preserve"> coordinator</w:t>
      </w:r>
      <w:bookmarkStart w:id="4" w:name="_Hlk67244613"/>
      <w:r w:rsidR="000C0FFF">
        <w:t>e/</w:t>
      </w:r>
      <w:proofErr w:type="spellStart"/>
      <w:r w:rsidR="000C0FFF">
        <w:t>trice</w:t>
      </w:r>
      <w:proofErr w:type="spellEnd"/>
      <w:r w:rsidR="000C0FFF">
        <w:t xml:space="preserve"> espone ai componenti il </w:t>
      </w:r>
      <w:proofErr w:type="spellStart"/>
      <w:r w:rsidR="000C0FFF">
        <w:t>Cdc</w:t>
      </w:r>
      <w:proofErr w:type="spellEnd"/>
      <w:r w:rsidR="000C0FFF">
        <w:t xml:space="preserve"> il quadro delle assenze di ciascun alunno. Ai sensi del</w:t>
      </w:r>
      <w:r w:rsidR="006F1FDF" w:rsidRPr="006F1FDF">
        <w:t xml:space="preserve"> d.lgs. n. 62/2017, art. 5 comma 1,</w:t>
      </w:r>
      <w:r w:rsidR="00893E59">
        <w:t xml:space="preserve"> </w:t>
      </w:r>
      <w:r w:rsidR="006F1FDF" w:rsidRPr="006F1FDF">
        <w:t xml:space="preserve"> ai fini della validità dell’anno scolastico in corso, </w:t>
      </w:r>
      <w:r w:rsidR="006F1FDF">
        <w:t xml:space="preserve">si </w:t>
      </w:r>
      <w:r w:rsidR="006F1FDF" w:rsidRPr="006F1FDF">
        <w:t>prescrive, come noto, che, per procedere alla valutazione finale di ciascun studente della scuola secondaria di primo grado, sia accertata la frequenza di almeno </w:t>
      </w:r>
      <w:r w:rsidR="006F1FDF" w:rsidRPr="006F1FDF">
        <w:rPr>
          <w:b/>
          <w:bCs/>
        </w:rPr>
        <w:t>tre quarti</w:t>
      </w:r>
      <w:r w:rsidR="006F1FDF" w:rsidRPr="006F1FDF">
        <w:t> dell’orario annuale personalizzato.</w:t>
      </w:r>
      <w:r w:rsidR="006F1FDF">
        <w:t xml:space="preserve"> </w:t>
      </w:r>
    </w:p>
    <w:p w14:paraId="608A3228" w14:textId="77777777" w:rsidR="006F1FDF" w:rsidRDefault="006F1FDF" w:rsidP="005612FE">
      <w:pPr>
        <w:jc w:val="both"/>
      </w:pPr>
    </w:p>
    <w:p w14:paraId="3AA07B91" w14:textId="1E91A8B9" w:rsidR="006F1FDF" w:rsidRPr="006F1FDF" w:rsidRDefault="006F1FDF" w:rsidP="005612FE">
      <w:pPr>
        <w:jc w:val="both"/>
        <w:rPr>
          <w:i/>
          <w:iCs/>
        </w:rPr>
      </w:pPr>
      <w:r w:rsidRPr="006F1FDF">
        <w:rPr>
          <w:i/>
          <w:iCs/>
        </w:rPr>
        <w:t>In funzione del caso ricorrente all’uopo:</w:t>
      </w:r>
    </w:p>
    <w:p w14:paraId="0B450566" w14:textId="6C41EC0F" w:rsidR="006F1FDF" w:rsidRPr="005C4E1B" w:rsidRDefault="006F1FDF" w:rsidP="005C4E1B">
      <w:pPr>
        <w:pStyle w:val="Paragrafoelenco"/>
        <w:numPr>
          <w:ilvl w:val="0"/>
          <w:numId w:val="20"/>
        </w:numPr>
        <w:jc w:val="both"/>
        <w:rPr>
          <w:i/>
          <w:iCs/>
        </w:rPr>
      </w:pPr>
      <w:r>
        <w:t xml:space="preserve">Di seguito vengono elencati i nominativi degli alunni per i quali non possono essere soddisfatti i succitati requisiti: </w:t>
      </w:r>
      <w:r w:rsidRPr="005C4E1B">
        <w:rPr>
          <w:i/>
          <w:iCs/>
        </w:rPr>
        <w:t>(segue elenco)</w:t>
      </w:r>
    </w:p>
    <w:p w14:paraId="593F4B8B" w14:textId="01CA57D4" w:rsidR="005C4E1B" w:rsidRDefault="005C4E1B" w:rsidP="005C4E1B">
      <w:pPr>
        <w:pStyle w:val="Paragrafoelenco"/>
        <w:numPr>
          <w:ilvl w:val="0"/>
          <w:numId w:val="21"/>
        </w:numPr>
        <w:jc w:val="both"/>
        <w:rPr>
          <w:i/>
          <w:iCs/>
        </w:rPr>
      </w:pPr>
      <w:r>
        <w:rPr>
          <w:i/>
          <w:iCs/>
        </w:rPr>
        <w:t xml:space="preserve"> -</w:t>
      </w:r>
    </w:p>
    <w:p w14:paraId="2AA139EB" w14:textId="21FE76D9" w:rsidR="005C4E1B" w:rsidRPr="005C4E1B" w:rsidRDefault="005C4E1B" w:rsidP="005C4E1B">
      <w:pPr>
        <w:pStyle w:val="Paragrafoelenco"/>
        <w:numPr>
          <w:ilvl w:val="0"/>
          <w:numId w:val="21"/>
        </w:numPr>
        <w:jc w:val="both"/>
        <w:rPr>
          <w:i/>
          <w:iCs/>
        </w:rPr>
      </w:pPr>
      <w:r>
        <w:rPr>
          <w:i/>
          <w:iCs/>
        </w:rPr>
        <w:t xml:space="preserve"> -</w:t>
      </w:r>
    </w:p>
    <w:p w14:paraId="4CA49816" w14:textId="7662E3B3" w:rsidR="006A1780" w:rsidRDefault="006F1FDF" w:rsidP="00893E59">
      <w:pPr>
        <w:numPr>
          <w:ilvl w:val="1"/>
          <w:numId w:val="22"/>
        </w:numPr>
        <w:tabs>
          <w:tab w:val="left" w:pos="340"/>
          <w:tab w:val="center" w:pos="7650"/>
        </w:tabs>
        <w:spacing w:line="360" w:lineRule="auto"/>
        <w:jc w:val="both"/>
        <w:rPr>
          <w:bCs/>
        </w:rPr>
      </w:pPr>
      <w:r>
        <w:t xml:space="preserve"> </w:t>
      </w:r>
      <w:r w:rsidR="005C4E1B">
        <w:t>I</w:t>
      </w:r>
      <w:r>
        <w:t xml:space="preserve"> nominativi in questione verranno appositamente trasmessi al Dirigente</w:t>
      </w:r>
      <w:r w:rsidR="006A1780" w:rsidRPr="006A1780">
        <w:rPr>
          <w:bCs/>
        </w:rPr>
        <w:t xml:space="preserve"> </w:t>
      </w:r>
      <w:r w:rsidR="006A1780">
        <w:rPr>
          <w:bCs/>
        </w:rPr>
        <w:t xml:space="preserve">e ai referenti per la dispersione poiché la mancata frequenza dei ¾ del monte ore annuale previsto dagli attuali ordinamenti </w:t>
      </w:r>
      <w:r w:rsidR="006A1780">
        <w:rPr>
          <w:bCs/>
        </w:rPr>
        <w:lastRenderedPageBreak/>
        <w:t>scolastici non consente l’ammissione allo scrutinio sia finale che di ammissione all’esame di stato.  A tale scopo, il coordinatore/</w:t>
      </w:r>
      <w:proofErr w:type="spellStart"/>
      <w:r w:rsidR="006A1780">
        <w:rPr>
          <w:bCs/>
        </w:rPr>
        <w:t>trice</w:t>
      </w:r>
      <w:proofErr w:type="spellEnd"/>
      <w:r w:rsidR="006A1780">
        <w:rPr>
          <w:bCs/>
        </w:rPr>
        <w:t xml:space="preserve"> richiederà in tempi rapidi alle famiglie eventuali ed opportune certificazioni mediche giustificative dei giorni di assenza imputati. </w:t>
      </w:r>
    </w:p>
    <w:p w14:paraId="616B4FF8" w14:textId="56EDFB74" w:rsidR="006A1780" w:rsidRPr="00A840EC" w:rsidRDefault="006A1780" w:rsidP="00893E59">
      <w:pPr>
        <w:numPr>
          <w:ilvl w:val="1"/>
          <w:numId w:val="22"/>
        </w:numPr>
        <w:tabs>
          <w:tab w:val="left" w:pos="340"/>
          <w:tab w:val="center" w:pos="7650"/>
        </w:tabs>
        <w:spacing w:line="360" w:lineRule="auto"/>
        <w:jc w:val="both"/>
        <w:rPr>
          <w:bCs/>
        </w:rPr>
      </w:pPr>
      <w:r>
        <w:rPr>
          <w:bCs/>
        </w:rPr>
        <w:t>In assenza di tali requisiti non sarà possibile ammettere gli alunni allo scrutinio</w:t>
      </w:r>
      <w:r w:rsidR="00893E59">
        <w:rPr>
          <w:bCs/>
        </w:rPr>
        <w:t xml:space="preserve"> finale/ammissione esami di stato.</w:t>
      </w:r>
      <w:r>
        <w:rPr>
          <w:bCs/>
        </w:rPr>
        <w:t xml:space="preserve">  </w:t>
      </w:r>
    </w:p>
    <w:p w14:paraId="55F379C7" w14:textId="5584FD58" w:rsidR="006F1FDF" w:rsidRDefault="00893E59" w:rsidP="00893E59">
      <w:pPr>
        <w:jc w:val="both"/>
      </w:pPr>
      <w:proofErr w:type="spellStart"/>
      <w:r w:rsidRPr="006F1FDF">
        <w:rPr>
          <w:i/>
          <w:iCs/>
        </w:rPr>
        <w:t>Opp</w:t>
      </w:r>
      <w:proofErr w:type="spellEnd"/>
      <w:r w:rsidRPr="006F1FDF">
        <w:rPr>
          <w:i/>
          <w:iCs/>
        </w:rPr>
        <w:t>.</w:t>
      </w:r>
      <w:r>
        <w:rPr>
          <w:i/>
          <w:iCs/>
        </w:rPr>
        <w:t xml:space="preserve"> </w:t>
      </w:r>
    </w:p>
    <w:p w14:paraId="46BC9DA6" w14:textId="036CF1E3" w:rsidR="006F1FDF" w:rsidRDefault="006F1FDF" w:rsidP="00893E59">
      <w:pPr>
        <w:jc w:val="both"/>
      </w:pPr>
      <w:r>
        <w:t xml:space="preserve"> b) In considerazione di quanto sopra citato non ricorrono casi di alunni che abbiano frequentato per meno dei tre quarti dell’orario annuale personalizzato.</w:t>
      </w:r>
    </w:p>
    <w:p w14:paraId="05A3E219" w14:textId="77777777" w:rsidR="006F1FDF" w:rsidRDefault="006F1FDF" w:rsidP="00893E59">
      <w:pPr>
        <w:jc w:val="both"/>
      </w:pPr>
    </w:p>
    <w:p w14:paraId="2BF3F7A1" w14:textId="124DF766" w:rsidR="005612FE" w:rsidRDefault="006F1FDF" w:rsidP="00893E59">
      <w:pPr>
        <w:autoSpaceDE w:val="0"/>
        <w:autoSpaceDN w:val="0"/>
        <w:adjustRightInd w:val="0"/>
        <w:jc w:val="both"/>
      </w:pPr>
      <w:r w:rsidRPr="006F1FDF">
        <w:t xml:space="preserve"> </w:t>
      </w:r>
      <w:r w:rsidR="000C0FFF">
        <w:t xml:space="preserve"> </w:t>
      </w:r>
      <w:r w:rsidR="005612FE" w:rsidRPr="00443E8B">
        <w:t xml:space="preserve"> </w:t>
      </w:r>
      <w:bookmarkEnd w:id="4"/>
      <w:r w:rsidR="005C4E1B" w:rsidRPr="00586125">
        <w:rPr>
          <w:i/>
          <w:iCs/>
        </w:rPr>
        <w:t xml:space="preserve">da </w:t>
      </w:r>
      <w:r w:rsidR="006A1780">
        <w:rPr>
          <w:i/>
          <w:iCs/>
        </w:rPr>
        <w:t xml:space="preserve">verbalizzare </w:t>
      </w:r>
      <w:r w:rsidR="005C4E1B" w:rsidRPr="00586125">
        <w:rPr>
          <w:i/>
          <w:iCs/>
        </w:rPr>
        <w:t>per tutte le classi terze</w:t>
      </w:r>
      <w:r w:rsidRPr="00586125">
        <w:t xml:space="preserve">: </w:t>
      </w:r>
      <w:r w:rsidR="00893E59">
        <w:rPr>
          <w:bCs/>
        </w:rPr>
        <w:t xml:space="preserve"> </w:t>
      </w:r>
      <w:r w:rsidRPr="00586125">
        <w:t xml:space="preserve">nessuno degli alunni </w:t>
      </w:r>
      <w:r w:rsidR="00893E59" w:rsidRPr="00586125">
        <w:t xml:space="preserve">è </w:t>
      </w:r>
      <w:r w:rsidR="00893E59">
        <w:t>incorso</w:t>
      </w:r>
      <w:r w:rsidRPr="00586125">
        <w:t xml:space="preserve"> nella sanzione disciplinare della non ammissione all’esame di Stato prevista dall'articolo 4, commi 6 e 9bis, del decreto del Presidente della Repubblica 24 giugno 1998, n. 249. </w:t>
      </w:r>
      <w:r w:rsidR="005C4E1B" w:rsidRPr="00586125">
        <w:t>(sospensione oltre i 15 gg.)</w:t>
      </w:r>
    </w:p>
    <w:p w14:paraId="677A69A1" w14:textId="29137CB0" w:rsidR="000C598C" w:rsidRPr="00586125" w:rsidRDefault="000C598C" w:rsidP="00893E59">
      <w:pPr>
        <w:autoSpaceDE w:val="0"/>
        <w:autoSpaceDN w:val="0"/>
        <w:adjustRightInd w:val="0"/>
        <w:jc w:val="both"/>
      </w:pPr>
      <w:r>
        <w:t>Tutti gli alunni devono aver svolto la prova Invalsi entro il mese di Aprile 202</w:t>
      </w:r>
      <w:r w:rsidR="00A0782B">
        <w:t>4</w:t>
      </w:r>
      <w:r>
        <w:t>.</w:t>
      </w:r>
    </w:p>
    <w:p w14:paraId="1D7688CF" w14:textId="77777777" w:rsidR="005612FE" w:rsidRPr="00586125" w:rsidRDefault="005612FE" w:rsidP="00893E59">
      <w:pPr>
        <w:jc w:val="both"/>
        <w:rPr>
          <w:b/>
          <w:bCs/>
          <w:i/>
          <w:iCs/>
        </w:rPr>
      </w:pPr>
    </w:p>
    <w:p w14:paraId="54791CC1" w14:textId="3C0EE23C" w:rsidR="00F12EA6" w:rsidRDefault="00F12EA6" w:rsidP="00893E59">
      <w:pPr>
        <w:jc w:val="both"/>
      </w:pPr>
      <w:r w:rsidRPr="00EA3B2E">
        <w:t>E</w:t>
      </w:r>
      <w:r>
        <w:t>sauriti i punti all’o.d.g., letto, sottoscritto ed approvato il presente verbale, che consta di pagine ………………..</w:t>
      </w:r>
      <w:r w:rsidR="00EA3B2E">
        <w:t>(in lettere)</w:t>
      </w:r>
      <w:r>
        <w:t xml:space="preserve"> , la seduta è tolta alle ore ………………… .</w:t>
      </w:r>
    </w:p>
    <w:p w14:paraId="54791CC2" w14:textId="77777777" w:rsidR="00F12EA6" w:rsidRDefault="00F12EA6" w:rsidP="00893E59">
      <w:pPr>
        <w:jc w:val="both"/>
      </w:pPr>
    </w:p>
    <w:p w14:paraId="54791CC4" w14:textId="05E913C7" w:rsidR="007A7474" w:rsidRDefault="00F12EA6" w:rsidP="00F12EA6">
      <w:pPr>
        <w:jc w:val="both"/>
      </w:pPr>
      <w:r>
        <w:t xml:space="preserve">              </w:t>
      </w:r>
    </w:p>
    <w:p w14:paraId="74284421" w14:textId="77777777" w:rsidR="006F1FDF" w:rsidRDefault="007A7474" w:rsidP="00F12EA6">
      <w:pPr>
        <w:jc w:val="both"/>
      </w:pPr>
      <w:r>
        <w:t xml:space="preserve">                </w:t>
      </w:r>
      <w:r w:rsidR="00F12EA6">
        <w:t xml:space="preserve"> </w:t>
      </w:r>
    </w:p>
    <w:p w14:paraId="4398C015" w14:textId="77777777" w:rsidR="006F1FDF" w:rsidRDefault="006F1FDF" w:rsidP="00F12EA6">
      <w:pPr>
        <w:jc w:val="both"/>
      </w:pPr>
    </w:p>
    <w:p w14:paraId="69F57F10" w14:textId="77777777" w:rsidR="006F1FDF" w:rsidRDefault="006F1FDF" w:rsidP="00F12EA6">
      <w:pPr>
        <w:jc w:val="both"/>
      </w:pPr>
    </w:p>
    <w:p w14:paraId="54791CC5" w14:textId="16A35708" w:rsidR="00F12EA6" w:rsidRDefault="006F1FDF" w:rsidP="00F12EA6">
      <w:pPr>
        <w:jc w:val="both"/>
      </w:pPr>
      <w:r>
        <w:t xml:space="preserve">             </w:t>
      </w:r>
      <w:r w:rsidR="00F12EA6">
        <w:t>Segretario</w:t>
      </w:r>
      <w:r w:rsidR="00F12EA6">
        <w:tab/>
      </w:r>
      <w:r w:rsidR="00F12EA6">
        <w:tab/>
      </w:r>
      <w:r w:rsidR="00F12EA6">
        <w:tab/>
      </w:r>
      <w:r w:rsidR="00F12EA6">
        <w:tab/>
      </w:r>
      <w:r w:rsidR="00F12EA6">
        <w:tab/>
      </w:r>
      <w:r w:rsidR="00F12EA6">
        <w:tab/>
      </w:r>
      <w:r w:rsidR="00F12EA6">
        <w:tab/>
      </w:r>
      <w:r w:rsidR="00F12EA6">
        <w:tab/>
      </w:r>
      <w:r w:rsidR="007A7474">
        <w:t xml:space="preserve"> </w:t>
      </w:r>
      <w:r w:rsidR="00F12EA6">
        <w:t>Presidente</w:t>
      </w:r>
    </w:p>
    <w:p w14:paraId="54791CC6" w14:textId="77777777" w:rsidR="00F12EA6" w:rsidRDefault="00F12EA6" w:rsidP="00F12EA6">
      <w:pPr>
        <w:ind w:firstLine="708"/>
        <w:jc w:val="both"/>
      </w:pPr>
    </w:p>
    <w:p w14:paraId="54791CC7" w14:textId="77777777" w:rsidR="00F12EA6" w:rsidRDefault="00F12EA6" w:rsidP="00F12EA6">
      <w:pPr>
        <w:jc w:val="both"/>
        <w:rPr>
          <w:i/>
        </w:rPr>
      </w:pPr>
      <w:r>
        <w:rPr>
          <w:i/>
        </w:rPr>
        <w:t xml:space="preserve">    (Prof.</w:t>
      </w:r>
      <w:r w:rsidR="001029E6">
        <w:rPr>
          <w:i/>
        </w:rPr>
        <w:t>/</w:t>
      </w:r>
      <w:proofErr w:type="spellStart"/>
      <w:r w:rsidR="001029E6">
        <w:rPr>
          <w:i/>
        </w:rPr>
        <w:t>ssa</w:t>
      </w:r>
      <w:proofErr w:type="spellEnd"/>
      <w:r>
        <w:rPr>
          <w:i/>
        </w:rPr>
        <w:t xml:space="preserve"> ……………….)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</w:t>
      </w:r>
      <w:r>
        <w:rPr>
          <w:i/>
        </w:rPr>
        <w:tab/>
      </w:r>
      <w:r>
        <w:rPr>
          <w:i/>
        </w:rPr>
        <w:tab/>
      </w:r>
      <w:r w:rsidR="001029E6">
        <w:rPr>
          <w:i/>
        </w:rPr>
        <w:t>(Prof./</w:t>
      </w:r>
      <w:proofErr w:type="spellStart"/>
      <w:r w:rsidR="001029E6">
        <w:rPr>
          <w:i/>
        </w:rPr>
        <w:t>ssa</w:t>
      </w:r>
      <w:proofErr w:type="spellEnd"/>
      <w:r>
        <w:rPr>
          <w:i/>
        </w:rPr>
        <w:t>……………………..)</w:t>
      </w:r>
    </w:p>
    <w:p w14:paraId="54791CC8" w14:textId="77777777" w:rsidR="00F12EA6" w:rsidRDefault="00F12EA6" w:rsidP="00F12EA6">
      <w:pPr>
        <w:jc w:val="both"/>
      </w:pPr>
      <w:r>
        <w:t xml:space="preserve"> </w:t>
      </w:r>
    </w:p>
    <w:p w14:paraId="54791CC9" w14:textId="7B544AAB" w:rsidR="005A3EA4" w:rsidRDefault="005A3EA4" w:rsidP="00F12EA6"/>
    <w:p w14:paraId="7FF0AE92" w14:textId="77777777" w:rsidR="00DE5C6B" w:rsidRDefault="00DE5C6B" w:rsidP="00F12EA6">
      <w:pPr>
        <w:rPr>
          <w:b/>
          <w:bCs/>
          <w:i/>
          <w:iCs/>
        </w:rPr>
      </w:pPr>
    </w:p>
    <w:p w14:paraId="17A2904A" w14:textId="77777777" w:rsidR="00DE5C6B" w:rsidRDefault="00DE5C6B" w:rsidP="00F12EA6">
      <w:pPr>
        <w:rPr>
          <w:b/>
          <w:bCs/>
          <w:i/>
          <w:iCs/>
        </w:rPr>
      </w:pPr>
    </w:p>
    <w:p w14:paraId="37160BC5" w14:textId="77777777" w:rsidR="00DE5C6B" w:rsidRDefault="00DE5C6B" w:rsidP="00F12EA6">
      <w:pPr>
        <w:rPr>
          <w:b/>
          <w:bCs/>
          <w:i/>
          <w:iCs/>
        </w:rPr>
      </w:pPr>
    </w:p>
    <w:p w14:paraId="7E6794B1" w14:textId="77777777" w:rsidR="00DE5C6B" w:rsidRDefault="00DE5C6B" w:rsidP="00F12EA6">
      <w:pPr>
        <w:rPr>
          <w:b/>
          <w:bCs/>
          <w:i/>
          <w:iCs/>
        </w:rPr>
      </w:pPr>
    </w:p>
    <w:p w14:paraId="6BC17E5A" w14:textId="3725AF27" w:rsidR="00DE5C6B" w:rsidRPr="00DE5C6B" w:rsidRDefault="00DE5C6B" w:rsidP="00F12EA6">
      <w:pPr>
        <w:rPr>
          <w:b/>
          <w:bCs/>
          <w:i/>
          <w:iCs/>
        </w:rPr>
      </w:pPr>
      <w:r w:rsidRPr="00DE5C6B">
        <w:rPr>
          <w:b/>
          <w:bCs/>
          <w:i/>
          <w:iCs/>
        </w:rPr>
        <w:t xml:space="preserve">N.B. I verbali vanno firmati, scannerizzati ed inviati all’indirizzo mail </w:t>
      </w:r>
      <w:hyperlink r:id="rId9" w:history="1">
        <w:r w:rsidRPr="00FC1ABD">
          <w:rPr>
            <w:rStyle w:val="Collegamentoipertestuale"/>
            <w:b/>
            <w:bCs/>
            <w:i/>
            <w:iCs/>
          </w:rPr>
          <w:t>ctic80300r@istruzione.it</w:t>
        </w:r>
      </w:hyperlink>
      <w:r>
        <w:rPr>
          <w:b/>
          <w:bCs/>
          <w:i/>
          <w:iCs/>
        </w:rPr>
        <w:t xml:space="preserve"> </w:t>
      </w:r>
      <w:r w:rsidR="00D73FA1">
        <w:rPr>
          <w:b/>
          <w:bCs/>
          <w:i/>
          <w:iCs/>
        </w:rPr>
        <w:t>e</w:t>
      </w:r>
      <w:r w:rsidRPr="00DE5C6B">
        <w:rPr>
          <w:b/>
          <w:bCs/>
          <w:i/>
          <w:iCs/>
        </w:rPr>
        <w:t xml:space="preserve">ntro n. 5 gg dalla conclusione del </w:t>
      </w:r>
      <w:proofErr w:type="spellStart"/>
      <w:r w:rsidRPr="00DE5C6B">
        <w:rPr>
          <w:b/>
          <w:bCs/>
          <w:i/>
          <w:iCs/>
        </w:rPr>
        <w:t>CdC</w:t>
      </w:r>
      <w:proofErr w:type="spellEnd"/>
      <w:r w:rsidRPr="00DE5C6B">
        <w:rPr>
          <w:b/>
          <w:bCs/>
          <w:i/>
          <w:iCs/>
        </w:rPr>
        <w:t xml:space="preserve"> </w:t>
      </w:r>
    </w:p>
    <w:sectPr w:rsidR="00DE5C6B" w:rsidRPr="00DE5C6B" w:rsidSect="00AF0835">
      <w:headerReference w:type="default" r:id="rId10"/>
      <w:footerReference w:type="default" r:id="rId11"/>
      <w:pgSz w:w="11906" w:h="16838"/>
      <w:pgMar w:top="771" w:right="851" w:bottom="113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AA006B" w14:textId="77777777" w:rsidR="00B12525" w:rsidRDefault="00B12525">
      <w:r>
        <w:separator/>
      </w:r>
    </w:p>
  </w:endnote>
  <w:endnote w:type="continuationSeparator" w:id="0">
    <w:p w14:paraId="3FB2F698" w14:textId="77777777" w:rsidR="00B12525" w:rsidRDefault="00B12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altName w:val="Brush Script MT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91CDD" w14:textId="77777777" w:rsidR="00AF0835" w:rsidRDefault="00AF0835" w:rsidP="00AF0835">
    <w:pPr>
      <w:pStyle w:val="Pidipagina"/>
      <w:rPr>
        <w:noProof/>
        <w:color w:val="215868"/>
      </w:rPr>
    </w:pPr>
  </w:p>
  <w:p w14:paraId="54791CDF" w14:textId="2D9E3AFE" w:rsidR="00AF0835" w:rsidRDefault="00AF0835" w:rsidP="00A13D3A">
    <w:pPr>
      <w:pStyle w:val="Pidipagina"/>
    </w:pPr>
    <w:r>
      <w:rPr>
        <w:noProof/>
        <w:color w:val="215868"/>
      </w:rPr>
      <w:t xml:space="preserve">                                                                                               </w:t>
    </w:r>
    <w:r w:rsidR="00320DAC">
      <w:fldChar w:fldCharType="begin"/>
    </w:r>
    <w:r w:rsidR="00320DAC">
      <w:instrText xml:space="preserve"> PAGE   \* MERGEFORMAT </w:instrText>
    </w:r>
    <w:r w:rsidR="00320DAC">
      <w:fldChar w:fldCharType="separate"/>
    </w:r>
    <w:r w:rsidR="00004433">
      <w:rPr>
        <w:noProof/>
      </w:rPr>
      <w:t>1</w:t>
    </w:r>
    <w:r w:rsidR="00320DAC">
      <w:fldChar w:fldCharType="end"/>
    </w:r>
  </w:p>
  <w:p w14:paraId="54791CE0" w14:textId="77777777" w:rsidR="00B34772" w:rsidRDefault="00B34772" w:rsidP="00B3477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A7CB1" w14:textId="77777777" w:rsidR="00B12525" w:rsidRDefault="00B12525">
      <w:r>
        <w:separator/>
      </w:r>
    </w:p>
  </w:footnote>
  <w:footnote w:type="continuationSeparator" w:id="0">
    <w:p w14:paraId="63EA6D93" w14:textId="77777777" w:rsidR="00B12525" w:rsidRDefault="00B12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91CCF" w14:textId="77777777" w:rsidR="00851893" w:rsidRPr="00851893" w:rsidRDefault="00851893" w:rsidP="00851893">
    <w:pPr>
      <w:spacing w:line="312" w:lineRule="auto"/>
      <w:jc w:val="center"/>
      <w:rPr>
        <w:rFonts w:ascii="Lucida Calligraphy" w:hAnsi="Lucida Calligraphy"/>
        <w:color w:val="143740"/>
        <w:sz w:val="20"/>
        <w:szCs w:val="20"/>
      </w:rPr>
    </w:pPr>
  </w:p>
  <w:p w14:paraId="54791CD0" w14:textId="77777777" w:rsidR="00EF5E2F" w:rsidRPr="0005678D" w:rsidRDefault="00EF5E2F" w:rsidP="00EF5E2F"/>
  <w:p w14:paraId="54791CD1" w14:textId="6F44D3D2" w:rsidR="00EF5E2F" w:rsidRPr="0005678D" w:rsidRDefault="00461584" w:rsidP="00EF5E2F">
    <w:pPr>
      <w:pStyle w:val="Didascalia"/>
      <w:spacing w:line="240" w:lineRule="auto"/>
      <w:ind w:right="-30"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 wp14:anchorId="54791CE3" wp14:editId="3D5E8C9A">
          <wp:simplePos x="0" y="0"/>
          <wp:positionH relativeFrom="column">
            <wp:posOffset>5006340</wp:posOffset>
          </wp:positionH>
          <wp:positionV relativeFrom="paragraph">
            <wp:posOffset>-213360</wp:posOffset>
          </wp:positionV>
          <wp:extent cx="753110" cy="791845"/>
          <wp:effectExtent l="0" t="0" r="0" b="0"/>
          <wp:wrapNone/>
          <wp:docPr id="11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525">
      <w:rPr>
        <w:rFonts w:ascii="Times New Roman" w:hAnsi="Times New Roman"/>
        <w:noProof/>
        <w:szCs w:val="24"/>
      </w:rPr>
      <w:pict w14:anchorId="54791C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31.2pt;margin-top:-12.55pt;width:60.55pt;height:62.35pt;z-index:251657216;mso-position-horizontal-relative:text;mso-position-vertical-relative:text">
          <v:imagedata r:id="rId2" o:title=""/>
        </v:shape>
        <o:OLEObject Type="Embed" ProgID="Word.Picture.8" ShapeID="_x0000_s2058" DrawAspect="Content" ObjectID="_1806817540" r:id="rId3"/>
      </w:pict>
    </w:r>
    <w:r w:rsidR="00EF5E2F" w:rsidRPr="0005678D">
      <w:rPr>
        <w:rFonts w:ascii="Times New Roman" w:hAnsi="Times New Roman"/>
        <w:szCs w:val="24"/>
      </w:rPr>
      <w:t>Ministero dell’Istruzione, dell’Università e della Ricerca</w:t>
    </w:r>
  </w:p>
  <w:p w14:paraId="54791CD2" w14:textId="77777777" w:rsidR="00EF5E2F" w:rsidRPr="0005678D" w:rsidRDefault="00EF5E2F" w:rsidP="00EF5E2F">
    <w:pPr>
      <w:tabs>
        <w:tab w:val="left" w:pos="2977"/>
      </w:tabs>
      <w:jc w:val="center"/>
      <w:rPr>
        <w:b/>
      </w:rPr>
    </w:pPr>
    <w:r w:rsidRPr="0005678D">
      <w:t>– Regione Siciliana –</w:t>
    </w:r>
  </w:p>
  <w:p w14:paraId="54791CD3" w14:textId="77777777" w:rsidR="00EF5E2F" w:rsidRPr="00253696" w:rsidRDefault="00EF5E2F" w:rsidP="00EF5E2F">
    <w:pPr>
      <w:jc w:val="center"/>
      <w:rPr>
        <w:rFonts w:ascii="Monotype Corsiva" w:hAnsi="Monotype Corsiva"/>
        <w:i/>
        <w:sz w:val="36"/>
        <w:szCs w:val="36"/>
      </w:rPr>
    </w:pPr>
    <w:r w:rsidRPr="00253696">
      <w:rPr>
        <w:rFonts w:ascii="Monotype Corsiva" w:hAnsi="Monotype Corsiva"/>
        <w:b/>
        <w:i/>
        <w:sz w:val="36"/>
        <w:szCs w:val="36"/>
      </w:rPr>
      <w:t>Istituto Comprensivo “Leonardo da Vinci</w:t>
    </w:r>
    <w:r w:rsidRPr="00253696">
      <w:rPr>
        <w:rFonts w:ascii="Monotype Corsiva" w:hAnsi="Monotype Corsiva"/>
        <w:i/>
        <w:sz w:val="36"/>
        <w:szCs w:val="36"/>
      </w:rPr>
      <w:t>”</w:t>
    </w:r>
  </w:p>
  <w:p w14:paraId="54791CD4" w14:textId="77777777" w:rsidR="00EF5E2F" w:rsidRPr="0005678D" w:rsidRDefault="00EF5E2F" w:rsidP="00EF5E2F">
    <w:pPr>
      <w:jc w:val="center"/>
    </w:pPr>
    <w:r w:rsidRPr="0005678D">
      <w:t xml:space="preserve">95040 CASTEL DI IUDICA (CT) Piazza Marconi, 7 </w:t>
    </w:r>
  </w:p>
  <w:p w14:paraId="54791CD5" w14:textId="77777777" w:rsidR="00EF5E2F" w:rsidRPr="0005678D" w:rsidRDefault="00EF5E2F" w:rsidP="00EF5E2F">
    <w:pPr>
      <w:jc w:val="center"/>
      <w:rPr>
        <w:lang w:val="en-US"/>
      </w:rPr>
    </w:pPr>
    <w:r w:rsidRPr="0005678D">
      <w:t xml:space="preserve"> </w:t>
    </w:r>
    <w:r>
      <w:rPr>
        <w:lang w:val="en-US"/>
      </w:rPr>
      <w:t>TEL.</w:t>
    </w:r>
    <w:r w:rsidRPr="0005678D">
      <w:rPr>
        <w:lang w:val="en-US"/>
      </w:rPr>
      <w:t>095</w:t>
    </w:r>
    <w:r>
      <w:rPr>
        <w:lang w:val="en-US"/>
      </w:rPr>
      <w:t xml:space="preserve"> </w:t>
    </w:r>
    <w:r w:rsidRPr="0005678D">
      <w:rPr>
        <w:lang w:val="en-US"/>
      </w:rPr>
      <w:t>661065</w:t>
    </w:r>
  </w:p>
  <w:p w14:paraId="54791CD6" w14:textId="77777777" w:rsidR="00EF5E2F" w:rsidRPr="0005678D" w:rsidRDefault="00EF5E2F" w:rsidP="00EF5E2F">
    <w:pPr>
      <w:jc w:val="center"/>
    </w:pPr>
    <w:r w:rsidRPr="0005678D">
      <w:rPr>
        <w:lang w:val="en-US"/>
      </w:rPr>
      <w:t xml:space="preserve">Cod. </w:t>
    </w:r>
    <w:proofErr w:type="spellStart"/>
    <w:r w:rsidRPr="0005678D">
      <w:rPr>
        <w:lang w:val="en-US"/>
      </w:rPr>
      <w:t>Fisc</w:t>
    </w:r>
    <w:proofErr w:type="spellEnd"/>
    <w:r w:rsidRPr="0005678D">
      <w:rPr>
        <w:lang w:val="en-US"/>
      </w:rPr>
      <w:t xml:space="preserve">: 82003100870 – Cod. </w:t>
    </w:r>
    <w:proofErr w:type="spellStart"/>
    <w:r w:rsidRPr="002F6C21">
      <w:rPr>
        <w:lang w:val="en-US"/>
      </w:rPr>
      <w:t>Mecc</w:t>
    </w:r>
    <w:proofErr w:type="spellEnd"/>
    <w:r w:rsidRPr="002F6C21">
      <w:rPr>
        <w:lang w:val="en-US"/>
      </w:rPr>
      <w:t xml:space="preserve">. </w:t>
    </w:r>
    <w:r w:rsidRPr="0005678D">
      <w:t>CTIC80300R</w:t>
    </w:r>
  </w:p>
  <w:p w14:paraId="54791CD7" w14:textId="77777777" w:rsidR="00EF5E2F" w:rsidRPr="0005678D" w:rsidRDefault="00EF5E2F" w:rsidP="00EF5E2F">
    <w:pPr>
      <w:jc w:val="center"/>
    </w:pPr>
    <w:r w:rsidRPr="0005678D">
      <w:t xml:space="preserve">e-mail: </w:t>
    </w:r>
    <w:hyperlink r:id="rId4" w:history="1">
      <w:r w:rsidRPr="0005678D">
        <w:rPr>
          <w:rStyle w:val="Collegamentoipertestuale"/>
        </w:rPr>
        <w:t>ctic80300r@istruzione.it</w:t>
      </w:r>
    </w:hyperlink>
    <w:r w:rsidRPr="0005678D">
      <w:t xml:space="preserve"> PEC:  </w:t>
    </w:r>
    <w:hyperlink r:id="rId5" w:history="1">
      <w:r w:rsidRPr="0005678D">
        <w:rPr>
          <w:rStyle w:val="Collegamentoipertestuale"/>
        </w:rPr>
        <w:t>ctic80300r@pec.istruzione.it</w:t>
      </w:r>
    </w:hyperlink>
    <w:r w:rsidRPr="0005678D">
      <w:t xml:space="preserve"> </w:t>
    </w:r>
  </w:p>
  <w:p w14:paraId="54791CD8" w14:textId="77777777" w:rsidR="00EF5E2F" w:rsidRPr="0005678D" w:rsidRDefault="00B12525" w:rsidP="00EF5E2F">
    <w:pPr>
      <w:jc w:val="center"/>
      <w:rPr>
        <w:b/>
      </w:rPr>
    </w:pPr>
    <w:hyperlink r:id="rId6" w:history="1">
      <w:r w:rsidR="00C345BC" w:rsidRPr="006935F9">
        <w:rPr>
          <w:rStyle w:val="Collegamentoipertestuale"/>
        </w:rPr>
        <w:t>www.icscasteldiiudica.edu.it</w:t>
      </w:r>
    </w:hyperlink>
  </w:p>
  <w:p w14:paraId="54791CD9" w14:textId="77777777" w:rsidR="00EF5E2F" w:rsidRPr="0005678D" w:rsidRDefault="00EF5E2F" w:rsidP="00EF5E2F">
    <w:pPr>
      <w:jc w:val="center"/>
      <w:rPr>
        <w:b/>
      </w:rPr>
    </w:pPr>
  </w:p>
  <w:p w14:paraId="54791CDA" w14:textId="77777777" w:rsidR="00851893" w:rsidRPr="00851893" w:rsidRDefault="00851893" w:rsidP="00851893">
    <w:pPr>
      <w:tabs>
        <w:tab w:val="center" w:pos="4819"/>
        <w:tab w:val="right" w:pos="9638"/>
      </w:tabs>
      <w:jc w:val="center"/>
      <w:rPr>
        <w:i/>
        <w:color w:val="143740"/>
        <w:sz w:val="18"/>
        <w:szCs w:val="18"/>
      </w:rPr>
    </w:pPr>
  </w:p>
  <w:p w14:paraId="54791CDB" w14:textId="77777777" w:rsidR="00E265C2" w:rsidRPr="00851893" w:rsidRDefault="00E265C2" w:rsidP="0085189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26D8D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08328A"/>
    <w:multiLevelType w:val="hybridMultilevel"/>
    <w:tmpl w:val="6BEE17E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C4254DF"/>
    <w:multiLevelType w:val="hybridMultilevel"/>
    <w:tmpl w:val="6CA80956"/>
    <w:lvl w:ilvl="0" w:tplc="EACE8D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0926A5"/>
    <w:multiLevelType w:val="hybridMultilevel"/>
    <w:tmpl w:val="9E7A464E"/>
    <w:lvl w:ilvl="0" w:tplc="9AF67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D64DB"/>
    <w:multiLevelType w:val="hybridMultilevel"/>
    <w:tmpl w:val="DEA28B3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AC017C"/>
    <w:multiLevelType w:val="hybridMultilevel"/>
    <w:tmpl w:val="BBECF7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3C3BE1"/>
    <w:multiLevelType w:val="hybridMultilevel"/>
    <w:tmpl w:val="9E7A464E"/>
    <w:lvl w:ilvl="0" w:tplc="9AF67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2C1237"/>
    <w:multiLevelType w:val="hybridMultilevel"/>
    <w:tmpl w:val="D220B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97204"/>
    <w:multiLevelType w:val="hybridMultilevel"/>
    <w:tmpl w:val="AA2E4E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B0C49"/>
    <w:multiLevelType w:val="hybridMultilevel"/>
    <w:tmpl w:val="F3905D4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CFF5618"/>
    <w:multiLevelType w:val="multilevel"/>
    <w:tmpl w:val="3AEE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9748BC"/>
    <w:multiLevelType w:val="hybridMultilevel"/>
    <w:tmpl w:val="B2143904"/>
    <w:lvl w:ilvl="0" w:tplc="0C70A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157C60"/>
    <w:multiLevelType w:val="hybridMultilevel"/>
    <w:tmpl w:val="791A6FC2"/>
    <w:lvl w:ilvl="0" w:tplc="085064F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D7708C"/>
    <w:multiLevelType w:val="hybridMultilevel"/>
    <w:tmpl w:val="D7C2B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A41B70"/>
    <w:multiLevelType w:val="hybridMultilevel"/>
    <w:tmpl w:val="A57AC3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6254F4"/>
    <w:multiLevelType w:val="hybridMultilevel"/>
    <w:tmpl w:val="2A22A81A"/>
    <w:lvl w:ilvl="0" w:tplc="F3387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42B6D"/>
    <w:multiLevelType w:val="hybridMultilevel"/>
    <w:tmpl w:val="9E7A464E"/>
    <w:lvl w:ilvl="0" w:tplc="9AF67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92090C"/>
    <w:multiLevelType w:val="hybridMultilevel"/>
    <w:tmpl w:val="6BEE17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D5197B"/>
    <w:multiLevelType w:val="hybridMultilevel"/>
    <w:tmpl w:val="92C41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EF3136"/>
    <w:multiLevelType w:val="hybridMultilevel"/>
    <w:tmpl w:val="6BEE17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3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6"/>
  </w:num>
  <w:num w:numId="13">
    <w:abstractNumId w:val="17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"/>
  </w:num>
  <w:num w:numId="17">
    <w:abstractNumId w:val="6"/>
  </w:num>
  <w:num w:numId="18">
    <w:abstractNumId w:val="12"/>
  </w:num>
  <w:num w:numId="19">
    <w:abstractNumId w:val="10"/>
  </w:num>
  <w:num w:numId="20">
    <w:abstractNumId w:val="8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E8"/>
    <w:rsid w:val="00004433"/>
    <w:rsid w:val="00015F78"/>
    <w:rsid w:val="00050581"/>
    <w:rsid w:val="00050ED1"/>
    <w:rsid w:val="000878D2"/>
    <w:rsid w:val="000907F1"/>
    <w:rsid w:val="000C0B1C"/>
    <w:rsid w:val="000C0FFF"/>
    <w:rsid w:val="000C598C"/>
    <w:rsid w:val="000F19B3"/>
    <w:rsid w:val="001018B2"/>
    <w:rsid w:val="001029E6"/>
    <w:rsid w:val="00112681"/>
    <w:rsid w:val="00175141"/>
    <w:rsid w:val="00183D9D"/>
    <w:rsid w:val="001D122E"/>
    <w:rsid w:val="001D7128"/>
    <w:rsid w:val="00217CCE"/>
    <w:rsid w:val="00217D65"/>
    <w:rsid w:val="00232A54"/>
    <w:rsid w:val="00240AA7"/>
    <w:rsid w:val="00265D07"/>
    <w:rsid w:val="002760F0"/>
    <w:rsid w:val="002878F6"/>
    <w:rsid w:val="002C118F"/>
    <w:rsid w:val="00320DAC"/>
    <w:rsid w:val="003B37E4"/>
    <w:rsid w:val="003C120B"/>
    <w:rsid w:val="003D6E67"/>
    <w:rsid w:val="003F7051"/>
    <w:rsid w:val="004067F0"/>
    <w:rsid w:val="00455715"/>
    <w:rsid w:val="00461584"/>
    <w:rsid w:val="00463E4C"/>
    <w:rsid w:val="00473A69"/>
    <w:rsid w:val="00494F8B"/>
    <w:rsid w:val="00527E0B"/>
    <w:rsid w:val="005612FE"/>
    <w:rsid w:val="00570757"/>
    <w:rsid w:val="005826CE"/>
    <w:rsid w:val="00586125"/>
    <w:rsid w:val="00592294"/>
    <w:rsid w:val="005A3EA4"/>
    <w:rsid w:val="005C4E1B"/>
    <w:rsid w:val="005D4ACC"/>
    <w:rsid w:val="005D7FF6"/>
    <w:rsid w:val="005E4A77"/>
    <w:rsid w:val="00635BED"/>
    <w:rsid w:val="00635C12"/>
    <w:rsid w:val="0064090A"/>
    <w:rsid w:val="00644129"/>
    <w:rsid w:val="006840E8"/>
    <w:rsid w:val="00697206"/>
    <w:rsid w:val="006A1780"/>
    <w:rsid w:val="006B1A3F"/>
    <w:rsid w:val="006B484B"/>
    <w:rsid w:val="006C281E"/>
    <w:rsid w:val="006C2869"/>
    <w:rsid w:val="006F1FDF"/>
    <w:rsid w:val="00705B70"/>
    <w:rsid w:val="00707D2B"/>
    <w:rsid w:val="007127A7"/>
    <w:rsid w:val="007146D0"/>
    <w:rsid w:val="007201EE"/>
    <w:rsid w:val="00723195"/>
    <w:rsid w:val="00776EA3"/>
    <w:rsid w:val="007A1A00"/>
    <w:rsid w:val="007A7474"/>
    <w:rsid w:val="007B2288"/>
    <w:rsid w:val="007C2837"/>
    <w:rsid w:val="007D4C04"/>
    <w:rsid w:val="007D7648"/>
    <w:rsid w:val="00806F72"/>
    <w:rsid w:val="008149E3"/>
    <w:rsid w:val="00851893"/>
    <w:rsid w:val="008556C2"/>
    <w:rsid w:val="00893E59"/>
    <w:rsid w:val="008D136A"/>
    <w:rsid w:val="008F150D"/>
    <w:rsid w:val="008F2BE5"/>
    <w:rsid w:val="00900C7B"/>
    <w:rsid w:val="00920E93"/>
    <w:rsid w:val="0094053A"/>
    <w:rsid w:val="009509E5"/>
    <w:rsid w:val="009510BD"/>
    <w:rsid w:val="00963DDF"/>
    <w:rsid w:val="00971FD4"/>
    <w:rsid w:val="009A1C42"/>
    <w:rsid w:val="009B3AC2"/>
    <w:rsid w:val="009C0E29"/>
    <w:rsid w:val="009C72B1"/>
    <w:rsid w:val="009E503C"/>
    <w:rsid w:val="009E7B54"/>
    <w:rsid w:val="009F48A9"/>
    <w:rsid w:val="00A0782B"/>
    <w:rsid w:val="00A13D3A"/>
    <w:rsid w:val="00A43B53"/>
    <w:rsid w:val="00A75D94"/>
    <w:rsid w:val="00A810EC"/>
    <w:rsid w:val="00A82C29"/>
    <w:rsid w:val="00A83324"/>
    <w:rsid w:val="00A9506E"/>
    <w:rsid w:val="00AB23E3"/>
    <w:rsid w:val="00AB36FE"/>
    <w:rsid w:val="00AC38C8"/>
    <w:rsid w:val="00AE6BF4"/>
    <w:rsid w:val="00AF0835"/>
    <w:rsid w:val="00B12525"/>
    <w:rsid w:val="00B2118B"/>
    <w:rsid w:val="00B34296"/>
    <w:rsid w:val="00B34772"/>
    <w:rsid w:val="00B67181"/>
    <w:rsid w:val="00B715FC"/>
    <w:rsid w:val="00B81972"/>
    <w:rsid w:val="00BD1288"/>
    <w:rsid w:val="00BF19B0"/>
    <w:rsid w:val="00C0427B"/>
    <w:rsid w:val="00C05272"/>
    <w:rsid w:val="00C2175C"/>
    <w:rsid w:val="00C21ABE"/>
    <w:rsid w:val="00C345BC"/>
    <w:rsid w:val="00C66715"/>
    <w:rsid w:val="00C7796D"/>
    <w:rsid w:val="00CB0A60"/>
    <w:rsid w:val="00CB1783"/>
    <w:rsid w:val="00D261C0"/>
    <w:rsid w:val="00D54905"/>
    <w:rsid w:val="00D73FA1"/>
    <w:rsid w:val="00D90C19"/>
    <w:rsid w:val="00DB7A5B"/>
    <w:rsid w:val="00DE5C6B"/>
    <w:rsid w:val="00DF1E34"/>
    <w:rsid w:val="00E0306E"/>
    <w:rsid w:val="00E11E11"/>
    <w:rsid w:val="00E176D0"/>
    <w:rsid w:val="00E20E05"/>
    <w:rsid w:val="00E265C2"/>
    <w:rsid w:val="00E4778C"/>
    <w:rsid w:val="00E60325"/>
    <w:rsid w:val="00E6221E"/>
    <w:rsid w:val="00E72F80"/>
    <w:rsid w:val="00E83737"/>
    <w:rsid w:val="00E85AB0"/>
    <w:rsid w:val="00E939C2"/>
    <w:rsid w:val="00EA3767"/>
    <w:rsid w:val="00EA3B2E"/>
    <w:rsid w:val="00EC0FDF"/>
    <w:rsid w:val="00EC2833"/>
    <w:rsid w:val="00EE5CB0"/>
    <w:rsid w:val="00EF5E2F"/>
    <w:rsid w:val="00F12BDC"/>
    <w:rsid w:val="00F12EA6"/>
    <w:rsid w:val="00F15A76"/>
    <w:rsid w:val="00F620C3"/>
    <w:rsid w:val="00F75A3B"/>
    <w:rsid w:val="00FA18A1"/>
    <w:rsid w:val="00FB1BBD"/>
    <w:rsid w:val="00FE3BCA"/>
    <w:rsid w:val="00FE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9"/>
    <o:shapelayout v:ext="edit">
      <o:idmap v:ext="edit" data="1"/>
    </o:shapelayout>
  </w:shapeDefaults>
  <w:decimalSymbol w:val=","/>
  <w:listSeparator w:val=";"/>
  <w14:docId w14:val="54791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D136A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E4778C"/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B347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3477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34772"/>
  </w:style>
  <w:style w:type="paragraph" w:styleId="Corpodeltesto3">
    <w:name w:val="Body Text 3"/>
    <w:basedOn w:val="Normale"/>
    <w:link w:val="Corpodeltesto3Carattere"/>
    <w:rsid w:val="002C118F"/>
    <w:pPr>
      <w:spacing w:before="100" w:beforeAutospacing="1" w:after="100" w:afterAutospacing="1"/>
    </w:pPr>
  </w:style>
  <w:style w:type="character" w:customStyle="1" w:styleId="Corpodeltesto3Carattere">
    <w:name w:val="Corpo del testo 3 Carattere"/>
    <w:link w:val="Corpodeltesto3"/>
    <w:rsid w:val="002C118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A83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8332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9C0E29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2760F0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B7A5B"/>
    <w:rPr>
      <w:sz w:val="24"/>
      <w:szCs w:val="24"/>
    </w:rPr>
  </w:style>
  <w:style w:type="paragraph" w:customStyle="1" w:styleId="Corpodeltesto">
    <w:name w:val="Corpo del testo"/>
    <w:basedOn w:val="Normale"/>
    <w:link w:val="CorpodeltestoCarattere"/>
    <w:unhideWhenUsed/>
    <w:rsid w:val="00F12EA6"/>
    <w:pPr>
      <w:spacing w:after="120"/>
    </w:pPr>
  </w:style>
  <w:style w:type="character" w:customStyle="1" w:styleId="CorpodeltestoCarattere">
    <w:name w:val="Corpo del testo Carattere"/>
    <w:link w:val="Corpodeltesto"/>
    <w:rsid w:val="00F12EA6"/>
    <w:rPr>
      <w:sz w:val="24"/>
      <w:szCs w:val="24"/>
    </w:rPr>
  </w:style>
  <w:style w:type="paragraph" w:styleId="Corpodeltesto2">
    <w:name w:val="Body Text 2"/>
    <w:basedOn w:val="Normale"/>
    <w:link w:val="Corpodeltesto2Carattere"/>
    <w:unhideWhenUsed/>
    <w:rsid w:val="00F12EA6"/>
    <w:pPr>
      <w:widowControl w:val="0"/>
      <w:snapToGrid w:val="0"/>
      <w:jc w:val="both"/>
    </w:pPr>
    <w:rPr>
      <w:szCs w:val="20"/>
    </w:rPr>
  </w:style>
  <w:style w:type="character" w:customStyle="1" w:styleId="Corpodeltesto2Carattere">
    <w:name w:val="Corpo del testo 2 Carattere"/>
    <w:link w:val="Corpodeltesto2"/>
    <w:rsid w:val="00F12EA6"/>
    <w:rPr>
      <w:sz w:val="24"/>
    </w:rPr>
  </w:style>
  <w:style w:type="paragraph" w:styleId="Paragrafoelenco">
    <w:name w:val="List Paragraph"/>
    <w:basedOn w:val="Normale"/>
    <w:uiPriority w:val="34"/>
    <w:qFormat/>
    <w:rsid w:val="003F7051"/>
    <w:pPr>
      <w:ind w:left="720"/>
      <w:contextualSpacing/>
    </w:pPr>
  </w:style>
  <w:style w:type="paragraph" w:styleId="Didascalia">
    <w:name w:val="caption"/>
    <w:basedOn w:val="Normale"/>
    <w:next w:val="Normale"/>
    <w:qFormat/>
    <w:rsid w:val="00EF5E2F"/>
    <w:pPr>
      <w:tabs>
        <w:tab w:val="left" w:pos="0"/>
      </w:tabs>
      <w:autoSpaceDE w:val="0"/>
      <w:autoSpaceDN w:val="0"/>
      <w:spacing w:line="360" w:lineRule="auto"/>
    </w:pPr>
    <w:rPr>
      <w:rFonts w:ascii="Comic Sans MS" w:hAnsi="Comic Sans MS"/>
      <w:szCs w:val="18"/>
    </w:rPr>
  </w:style>
  <w:style w:type="paragraph" w:customStyle="1" w:styleId="Corpodeltesto21">
    <w:name w:val="Corpo del testo 21"/>
    <w:basedOn w:val="Normale"/>
    <w:rsid w:val="00217CCE"/>
    <w:pPr>
      <w:tabs>
        <w:tab w:val="left" w:pos="6300"/>
      </w:tabs>
      <w:suppressAutoHyphens/>
      <w:jc w:val="center"/>
    </w:pPr>
    <w:rPr>
      <w:b/>
      <w:bCs/>
      <w:sz w:val="20"/>
      <w:szCs w:val="20"/>
      <w:lang w:eastAsia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E5C6B"/>
    <w:rPr>
      <w:color w:val="605E5C"/>
      <w:shd w:val="clear" w:color="auto" w:fill="E1DFDD"/>
    </w:rPr>
  </w:style>
  <w:style w:type="paragraph" w:customStyle="1" w:styleId="Default">
    <w:name w:val="Default"/>
    <w:rsid w:val="00B6718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D136A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E4778C"/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B347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3477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34772"/>
  </w:style>
  <w:style w:type="paragraph" w:styleId="Corpodeltesto3">
    <w:name w:val="Body Text 3"/>
    <w:basedOn w:val="Normale"/>
    <w:link w:val="Corpodeltesto3Carattere"/>
    <w:rsid w:val="002C118F"/>
    <w:pPr>
      <w:spacing w:before="100" w:beforeAutospacing="1" w:after="100" w:afterAutospacing="1"/>
    </w:pPr>
  </w:style>
  <w:style w:type="character" w:customStyle="1" w:styleId="Corpodeltesto3Carattere">
    <w:name w:val="Corpo del testo 3 Carattere"/>
    <w:link w:val="Corpodeltesto3"/>
    <w:rsid w:val="002C118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A83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8332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9C0E29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2760F0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B7A5B"/>
    <w:rPr>
      <w:sz w:val="24"/>
      <w:szCs w:val="24"/>
    </w:rPr>
  </w:style>
  <w:style w:type="paragraph" w:customStyle="1" w:styleId="Corpodeltesto">
    <w:name w:val="Corpo del testo"/>
    <w:basedOn w:val="Normale"/>
    <w:link w:val="CorpodeltestoCarattere"/>
    <w:unhideWhenUsed/>
    <w:rsid w:val="00F12EA6"/>
    <w:pPr>
      <w:spacing w:after="120"/>
    </w:pPr>
  </w:style>
  <w:style w:type="character" w:customStyle="1" w:styleId="CorpodeltestoCarattere">
    <w:name w:val="Corpo del testo Carattere"/>
    <w:link w:val="Corpodeltesto"/>
    <w:rsid w:val="00F12EA6"/>
    <w:rPr>
      <w:sz w:val="24"/>
      <w:szCs w:val="24"/>
    </w:rPr>
  </w:style>
  <w:style w:type="paragraph" w:styleId="Corpodeltesto2">
    <w:name w:val="Body Text 2"/>
    <w:basedOn w:val="Normale"/>
    <w:link w:val="Corpodeltesto2Carattere"/>
    <w:unhideWhenUsed/>
    <w:rsid w:val="00F12EA6"/>
    <w:pPr>
      <w:widowControl w:val="0"/>
      <w:snapToGrid w:val="0"/>
      <w:jc w:val="both"/>
    </w:pPr>
    <w:rPr>
      <w:szCs w:val="20"/>
    </w:rPr>
  </w:style>
  <w:style w:type="character" w:customStyle="1" w:styleId="Corpodeltesto2Carattere">
    <w:name w:val="Corpo del testo 2 Carattere"/>
    <w:link w:val="Corpodeltesto2"/>
    <w:rsid w:val="00F12EA6"/>
    <w:rPr>
      <w:sz w:val="24"/>
    </w:rPr>
  </w:style>
  <w:style w:type="paragraph" w:styleId="Paragrafoelenco">
    <w:name w:val="List Paragraph"/>
    <w:basedOn w:val="Normale"/>
    <w:uiPriority w:val="34"/>
    <w:qFormat/>
    <w:rsid w:val="003F7051"/>
    <w:pPr>
      <w:ind w:left="720"/>
      <w:contextualSpacing/>
    </w:pPr>
  </w:style>
  <w:style w:type="paragraph" w:styleId="Didascalia">
    <w:name w:val="caption"/>
    <w:basedOn w:val="Normale"/>
    <w:next w:val="Normale"/>
    <w:qFormat/>
    <w:rsid w:val="00EF5E2F"/>
    <w:pPr>
      <w:tabs>
        <w:tab w:val="left" w:pos="0"/>
      </w:tabs>
      <w:autoSpaceDE w:val="0"/>
      <w:autoSpaceDN w:val="0"/>
      <w:spacing w:line="360" w:lineRule="auto"/>
    </w:pPr>
    <w:rPr>
      <w:rFonts w:ascii="Comic Sans MS" w:hAnsi="Comic Sans MS"/>
      <w:szCs w:val="18"/>
    </w:rPr>
  </w:style>
  <w:style w:type="paragraph" w:customStyle="1" w:styleId="Corpodeltesto21">
    <w:name w:val="Corpo del testo 21"/>
    <w:basedOn w:val="Normale"/>
    <w:rsid w:val="00217CCE"/>
    <w:pPr>
      <w:tabs>
        <w:tab w:val="left" w:pos="6300"/>
      </w:tabs>
      <w:suppressAutoHyphens/>
      <w:jc w:val="center"/>
    </w:pPr>
    <w:rPr>
      <w:b/>
      <w:bCs/>
      <w:sz w:val="20"/>
      <w:szCs w:val="20"/>
      <w:lang w:eastAsia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E5C6B"/>
    <w:rPr>
      <w:color w:val="605E5C"/>
      <w:shd w:val="clear" w:color="auto" w:fill="E1DFDD"/>
    </w:rPr>
  </w:style>
  <w:style w:type="paragraph" w:customStyle="1" w:styleId="Default">
    <w:name w:val="Default"/>
    <w:rsid w:val="00B6718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tic80300r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ICEPRESIDENZA%202012_2013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2B2D3-B6F9-4289-AB13-862DD35A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16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TestOne</Company>
  <LinksUpToDate>false</LinksUpToDate>
  <CharactersWithSpaces>6837</CharactersWithSpaces>
  <SharedDoc>false</SharedDoc>
  <HLinks>
    <vt:vector size="18" baseType="variant">
      <vt:variant>
        <vt:i4>720983</vt:i4>
      </vt:variant>
      <vt:variant>
        <vt:i4>6</vt:i4>
      </vt:variant>
      <vt:variant>
        <vt:i4>0</vt:i4>
      </vt:variant>
      <vt:variant>
        <vt:i4>5</vt:i4>
      </vt:variant>
      <vt:variant>
        <vt:lpwstr>http://www.icscasteldiiudica.gov.it/</vt:lpwstr>
      </vt:variant>
      <vt:variant>
        <vt:lpwstr/>
      </vt:variant>
      <vt:variant>
        <vt:i4>4194429</vt:i4>
      </vt:variant>
      <vt:variant>
        <vt:i4>3</vt:i4>
      </vt:variant>
      <vt:variant>
        <vt:i4>0</vt:i4>
      </vt:variant>
      <vt:variant>
        <vt:i4>5</vt:i4>
      </vt:variant>
      <vt:variant>
        <vt:lpwstr>mailto:CTIC80300R@PEC.ISTRUZIONE.IT</vt:lpwstr>
      </vt:variant>
      <vt:variant>
        <vt:lpwstr/>
      </vt:variant>
      <vt:variant>
        <vt:i4>721006</vt:i4>
      </vt:variant>
      <vt:variant>
        <vt:i4>0</vt:i4>
      </vt:variant>
      <vt:variant>
        <vt:i4>0</vt:i4>
      </vt:variant>
      <vt:variant>
        <vt:i4>5</vt:i4>
      </vt:variant>
      <vt:variant>
        <vt:lpwstr>mailto:CTIC80300R@ISTRUZIONE.IT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Giuseppe</cp:lastModifiedBy>
  <cp:revision>7</cp:revision>
  <cp:lastPrinted>2012-08-16T10:42:00Z</cp:lastPrinted>
  <dcterms:created xsi:type="dcterms:W3CDTF">2024-04-24T07:55:00Z</dcterms:created>
  <dcterms:modified xsi:type="dcterms:W3CDTF">2025-04-22T06:59:00Z</dcterms:modified>
</cp:coreProperties>
</file>