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D3D7E0" w14:textId="77777777" w:rsidR="00E4778C" w:rsidRPr="00DB7A5B" w:rsidRDefault="00E4778C" w:rsidP="00E4778C">
      <w:pPr>
        <w:jc w:val="right"/>
        <w:rPr>
          <w:lang w:val="en-US"/>
        </w:rPr>
      </w:pPr>
    </w:p>
    <w:p w14:paraId="1D0D7AE7" w14:textId="77777777" w:rsidR="00F12EA6" w:rsidRDefault="00F12EA6" w:rsidP="00F12EA6">
      <w:pPr>
        <w:jc w:val="center"/>
      </w:pPr>
      <w:r>
        <w:t>ANNO SCOLASTICO 20</w:t>
      </w:r>
      <w:r w:rsidR="00232016">
        <w:t>2</w:t>
      </w:r>
      <w:r w:rsidR="006E08F7">
        <w:t>5</w:t>
      </w:r>
      <w:r w:rsidR="00EF5E2F">
        <w:t xml:space="preserve"> - 202</w:t>
      </w:r>
      <w:r w:rsidR="006E08F7">
        <w:t>6</w:t>
      </w:r>
    </w:p>
    <w:p w14:paraId="2930B12F" w14:textId="77777777" w:rsidR="00F12EA6" w:rsidRDefault="00F12EA6" w:rsidP="00F12EA6">
      <w:pPr>
        <w:jc w:val="center"/>
      </w:pPr>
    </w:p>
    <w:p w14:paraId="4C0A1391" w14:textId="77777777" w:rsidR="00F12EA6" w:rsidRDefault="00F12EA6" w:rsidP="00F12EA6">
      <w:pPr>
        <w:jc w:val="center"/>
      </w:pPr>
      <w:r>
        <w:t>VERBALE n</w:t>
      </w:r>
      <w:r w:rsidR="00232016">
        <w:t xml:space="preserve">° </w:t>
      </w:r>
      <w:r w:rsidR="006E08F7">
        <w:t>…………</w:t>
      </w:r>
    </w:p>
    <w:p w14:paraId="399D840F" w14:textId="77777777" w:rsidR="00F12EA6" w:rsidRDefault="00F12EA6" w:rsidP="00F12EA6">
      <w:pPr>
        <w:jc w:val="center"/>
      </w:pPr>
    </w:p>
    <w:p w14:paraId="6ADFF9E1" w14:textId="77777777" w:rsidR="00F12EA6" w:rsidRDefault="008662F5" w:rsidP="00F12EA6">
      <w:pPr>
        <w:jc w:val="both"/>
      </w:pPr>
      <w:r>
        <w:t xml:space="preserve">Il giorno </w:t>
      </w:r>
      <w:r w:rsidR="006E08F7">
        <w:t>……………….</w:t>
      </w:r>
      <w:r>
        <w:t xml:space="preserve"> </w:t>
      </w:r>
      <w:r w:rsidR="00F12EA6">
        <w:t xml:space="preserve">del mese di </w:t>
      </w:r>
      <w:r w:rsidR="006E08F7">
        <w:t>…………</w:t>
      </w:r>
      <w:proofErr w:type="gramStart"/>
      <w:r w:rsidR="006E08F7">
        <w:t>…….</w:t>
      </w:r>
      <w:proofErr w:type="gramEnd"/>
      <w:r w:rsidR="006E08F7">
        <w:t>.</w:t>
      </w:r>
      <w:r w:rsidR="00F12EA6">
        <w:t xml:space="preserve"> dell’anno </w:t>
      </w:r>
      <w:r w:rsidR="006E08F7">
        <w:t>…………</w:t>
      </w:r>
      <w:proofErr w:type="gramStart"/>
      <w:r w:rsidR="006E08F7">
        <w:t>…….</w:t>
      </w:r>
      <w:proofErr w:type="gramEnd"/>
      <w:r w:rsidR="006E08F7">
        <w:t>.</w:t>
      </w:r>
      <w:r>
        <w:t>, alle ore</w:t>
      </w:r>
      <w:r w:rsidR="000232A2">
        <w:t xml:space="preserve"> </w:t>
      </w:r>
      <w:r w:rsidR="006E08F7">
        <w:t>………………….</w:t>
      </w:r>
      <w:r w:rsidR="00F12EA6">
        <w:t xml:space="preserve"> si</w:t>
      </w:r>
      <w:r w:rsidR="00851893">
        <w:t xml:space="preserve"> riunisce il Consiglio</w:t>
      </w:r>
      <w:r w:rsidR="00F12EA6">
        <w:t>, in seguito in</w:t>
      </w:r>
      <w:r>
        <w:t xml:space="preserve">dicato </w:t>
      </w:r>
      <w:proofErr w:type="spellStart"/>
      <w:r>
        <w:t>C.d.C</w:t>
      </w:r>
      <w:proofErr w:type="spellEnd"/>
      <w:r>
        <w:t>.</w:t>
      </w:r>
      <w:proofErr w:type="gramStart"/>
      <w:r>
        <w:t>,  della</w:t>
      </w:r>
      <w:proofErr w:type="gramEnd"/>
      <w:r>
        <w:t xml:space="preserve"> classe </w:t>
      </w:r>
      <w:r w:rsidR="006E08F7">
        <w:t>……………</w:t>
      </w:r>
      <w:r>
        <w:t xml:space="preserve"> sez. </w:t>
      </w:r>
      <w:r w:rsidR="006E08F7">
        <w:t>………………….</w:t>
      </w:r>
      <w:r w:rsidR="007E336A">
        <w:t xml:space="preserve">plesso </w:t>
      </w:r>
      <w:r w:rsidR="006E08F7">
        <w:t>…………………………..</w:t>
      </w:r>
      <w:r w:rsidR="007E336A">
        <w:t>,</w:t>
      </w:r>
      <w:r w:rsidR="00F12EA6">
        <w:t xml:space="preserve"> nella sola compon</w:t>
      </w:r>
      <w:r>
        <w:t xml:space="preserve">ente docenti, fino alle ore </w:t>
      </w:r>
      <w:r w:rsidR="006E08F7">
        <w:t>………………..</w:t>
      </w:r>
      <w:r w:rsidR="00F12EA6">
        <w:t xml:space="preserve"> per discutere i seguenti punti all’o.d.g.: </w:t>
      </w:r>
    </w:p>
    <w:p w14:paraId="2D82230D" w14:textId="77777777" w:rsidR="006E08F7" w:rsidRDefault="006E08F7" w:rsidP="00F12EA6">
      <w:pPr>
        <w:jc w:val="both"/>
      </w:pPr>
    </w:p>
    <w:p w14:paraId="74877C5E" w14:textId="77777777" w:rsidR="006840E8" w:rsidRDefault="006840E8" w:rsidP="006840E8">
      <w:pPr>
        <w:spacing w:line="360" w:lineRule="auto"/>
        <w:jc w:val="both"/>
        <w:rPr>
          <w:b/>
        </w:rPr>
      </w:pPr>
      <w:r>
        <w:rPr>
          <w:b/>
        </w:rPr>
        <w:t>Parte A</w:t>
      </w:r>
    </w:p>
    <w:p w14:paraId="0CBB0967" w14:textId="77777777" w:rsidR="00232016" w:rsidRPr="00232016" w:rsidRDefault="006E08F7" w:rsidP="00232016">
      <w:pPr>
        <w:numPr>
          <w:ilvl w:val="0"/>
          <w:numId w:val="12"/>
        </w:numPr>
        <w:jc w:val="both"/>
      </w:pPr>
      <w:r>
        <w:t>……………………………………………….</w:t>
      </w:r>
    </w:p>
    <w:p w14:paraId="7E647394" w14:textId="77777777" w:rsidR="00232016" w:rsidRPr="00232016" w:rsidRDefault="006E08F7" w:rsidP="00232016">
      <w:pPr>
        <w:numPr>
          <w:ilvl w:val="0"/>
          <w:numId w:val="12"/>
        </w:numPr>
        <w:jc w:val="both"/>
      </w:pPr>
      <w:r>
        <w:t>……………………………………………………………..</w:t>
      </w:r>
    </w:p>
    <w:p w14:paraId="6EB2F9B0" w14:textId="77777777" w:rsidR="00F12EA6" w:rsidRDefault="006E08F7" w:rsidP="006E08F7">
      <w:pPr>
        <w:tabs>
          <w:tab w:val="left" w:pos="3390"/>
        </w:tabs>
        <w:jc w:val="both"/>
        <w:rPr>
          <w:b/>
        </w:rPr>
      </w:pPr>
      <w:r>
        <w:rPr>
          <w:b/>
        </w:rPr>
        <w:tab/>
      </w:r>
    </w:p>
    <w:p w14:paraId="6321B7C4" w14:textId="77777777" w:rsidR="00F12EA6" w:rsidRDefault="00F12EA6" w:rsidP="00F12EA6">
      <w:pPr>
        <w:jc w:val="both"/>
      </w:pPr>
      <w:r>
        <w:t>Sono p</w:t>
      </w:r>
      <w:r w:rsidR="008662F5">
        <w:t xml:space="preserve">resenti i seguenti docenti: </w:t>
      </w:r>
      <w:r w:rsidR="006E08F7">
        <w:t>……………………………</w:t>
      </w:r>
      <w:proofErr w:type="gramStart"/>
      <w:r w:rsidR="006E08F7">
        <w:t>…….</w:t>
      </w:r>
      <w:proofErr w:type="gramEnd"/>
      <w:r w:rsidR="007E336A">
        <w:t>,</w:t>
      </w:r>
      <w:r w:rsidR="008662F5">
        <w:t xml:space="preserve"> </w:t>
      </w:r>
      <w:r w:rsidR="003F7051">
        <w:t>risultano assenti</w:t>
      </w:r>
      <w:r w:rsidR="007E336A">
        <w:t xml:space="preserve"> i docenti </w:t>
      </w:r>
      <w:r w:rsidR="006E08F7">
        <w:t>…………………………………………..</w:t>
      </w:r>
      <w:r w:rsidR="008662F5">
        <w:t>.</w:t>
      </w:r>
      <w:r>
        <w:t xml:space="preserve"> </w:t>
      </w:r>
      <w:r w:rsidR="00305821">
        <w:t>Su delega del Dirigente</w:t>
      </w:r>
      <w:r w:rsidR="00B800D0">
        <w:t>, p</w:t>
      </w:r>
      <w:r w:rsidR="008662F5">
        <w:t xml:space="preserve">resiede la seduta il Prof </w:t>
      </w:r>
      <w:r w:rsidR="006E08F7">
        <w:t>………………………</w:t>
      </w:r>
      <w:proofErr w:type="gramStart"/>
      <w:r w:rsidR="006E08F7">
        <w:t>…….</w:t>
      </w:r>
      <w:proofErr w:type="gramEnd"/>
      <w:r w:rsidR="006E08F7">
        <w:t>.</w:t>
      </w:r>
      <w:r>
        <w:t xml:space="preserve"> i</w:t>
      </w:r>
      <w:r w:rsidR="000232A2">
        <w:t xml:space="preserve">n qualità di coordinatore </w:t>
      </w:r>
      <w:r>
        <w:t xml:space="preserve">della </w:t>
      </w:r>
      <w:proofErr w:type="gramStart"/>
      <w:r>
        <w:t>classe,</w:t>
      </w:r>
      <w:r w:rsidR="008662F5">
        <w:t xml:space="preserve">  funge</w:t>
      </w:r>
      <w:proofErr w:type="gramEnd"/>
      <w:r w:rsidR="008662F5">
        <w:t xml:space="preserve"> da segretaria la prof.ssa</w:t>
      </w:r>
      <w:r w:rsidR="006E08F7">
        <w:t>/Prof</w:t>
      </w:r>
      <w:r w:rsidR="008662F5">
        <w:t xml:space="preserve">. </w:t>
      </w:r>
      <w:r w:rsidR="006E08F7">
        <w:t>………………………………..</w:t>
      </w:r>
      <w:r>
        <w:t xml:space="preserve"> </w:t>
      </w:r>
    </w:p>
    <w:p w14:paraId="1F93CA86" w14:textId="77777777" w:rsidR="00944E3C" w:rsidRDefault="008662F5" w:rsidP="00217D65">
      <w:pPr>
        <w:jc w:val="both"/>
      </w:pPr>
      <w:r>
        <w:t>Il</w:t>
      </w:r>
      <w:r w:rsidR="00F12EA6">
        <w:t xml:space="preserve"> Presidente constatata la giusta convocazione </w:t>
      </w:r>
      <w:r w:rsidR="007E336A">
        <w:rPr>
          <w:color w:val="000000" w:themeColor="text1"/>
        </w:rPr>
        <w:t xml:space="preserve">n° </w:t>
      </w:r>
      <w:r w:rsidR="006E08F7">
        <w:rPr>
          <w:color w:val="000000" w:themeColor="text1"/>
        </w:rPr>
        <w:t>…………</w:t>
      </w:r>
      <w:proofErr w:type="gramStart"/>
      <w:r w:rsidR="006E08F7">
        <w:rPr>
          <w:color w:val="000000" w:themeColor="text1"/>
        </w:rPr>
        <w:t>…….</w:t>
      </w:r>
      <w:proofErr w:type="gramEnd"/>
      <w:r w:rsidR="006E08F7">
        <w:rPr>
          <w:color w:val="000000" w:themeColor="text1"/>
        </w:rPr>
        <w:t>.</w:t>
      </w:r>
      <w:r w:rsidR="007E336A">
        <w:rPr>
          <w:color w:val="000000" w:themeColor="text1"/>
        </w:rPr>
        <w:t xml:space="preserve"> prot. </w:t>
      </w:r>
      <w:r w:rsidR="006E08F7">
        <w:rPr>
          <w:color w:val="000000" w:themeColor="text1"/>
        </w:rPr>
        <w:t>……………….</w:t>
      </w:r>
      <w:r w:rsidR="007E336A">
        <w:rPr>
          <w:color w:val="000000" w:themeColor="text1"/>
        </w:rPr>
        <w:t xml:space="preserve"> del </w:t>
      </w:r>
      <w:r w:rsidR="006E08F7">
        <w:rPr>
          <w:color w:val="000000" w:themeColor="text1"/>
        </w:rPr>
        <w:t>………………………</w:t>
      </w:r>
      <w:proofErr w:type="gramStart"/>
      <w:r w:rsidR="006E08F7">
        <w:rPr>
          <w:color w:val="000000" w:themeColor="text1"/>
        </w:rPr>
        <w:t>…….</w:t>
      </w:r>
      <w:proofErr w:type="gramEnd"/>
      <w:r w:rsidR="00920E93" w:rsidRPr="00305821">
        <w:rPr>
          <w:color w:val="000000" w:themeColor="text1"/>
        </w:rPr>
        <w:t xml:space="preserve">, </w:t>
      </w:r>
      <w:r w:rsidR="00920E93">
        <w:t xml:space="preserve">dichiara aperta la seduta. </w:t>
      </w:r>
    </w:p>
    <w:p w14:paraId="03CD34E0" w14:textId="77777777" w:rsidR="00944E3C" w:rsidRDefault="00944E3C" w:rsidP="00217D65">
      <w:pPr>
        <w:jc w:val="both"/>
      </w:pPr>
    </w:p>
    <w:p w14:paraId="72721FB5" w14:textId="77777777" w:rsidR="008662F5" w:rsidRDefault="00F12EA6" w:rsidP="00217D65">
      <w:pPr>
        <w:jc w:val="both"/>
        <w:rPr>
          <w:i/>
        </w:rPr>
      </w:pPr>
      <w:r>
        <w:t xml:space="preserve">In relazione al </w:t>
      </w:r>
      <w:r w:rsidRPr="005D5BC9">
        <w:rPr>
          <w:b/>
        </w:rPr>
        <w:t>punto</w:t>
      </w:r>
      <w:r w:rsidR="005D5BC9" w:rsidRPr="005D5BC9">
        <w:rPr>
          <w:b/>
        </w:rPr>
        <w:t>n.1</w:t>
      </w:r>
      <w:r w:rsidRPr="005D5BC9">
        <w:t xml:space="preserve"> </w:t>
      </w:r>
      <w:r w:rsidR="006E08F7">
        <w:t>…………………………</w:t>
      </w:r>
      <w:proofErr w:type="gramStart"/>
      <w:r w:rsidR="006E08F7">
        <w:t>…….</w:t>
      </w:r>
      <w:proofErr w:type="gramEnd"/>
      <w:r w:rsidR="006E08F7">
        <w:t>.</w:t>
      </w:r>
    </w:p>
    <w:p w14:paraId="1F3754A6" w14:textId="77777777" w:rsidR="008662F5" w:rsidRDefault="008662F5" w:rsidP="00217D65">
      <w:pPr>
        <w:jc w:val="both"/>
        <w:rPr>
          <w:i/>
        </w:rPr>
      </w:pPr>
    </w:p>
    <w:p w14:paraId="28B71B61" w14:textId="77777777" w:rsidR="008662F5" w:rsidRDefault="00705B70" w:rsidP="003F7051">
      <w:pPr>
        <w:jc w:val="both"/>
      </w:pPr>
      <w:r>
        <w:t>Successivamente si passa alla trattazione de</w:t>
      </w:r>
      <w:r w:rsidR="00F12EA6">
        <w:t xml:space="preserve">l </w:t>
      </w:r>
      <w:r w:rsidR="00F12EA6" w:rsidRPr="005D5BC9">
        <w:rPr>
          <w:b/>
        </w:rPr>
        <w:t>punto</w:t>
      </w:r>
      <w:r w:rsidR="005D5BC9" w:rsidRPr="005D5BC9">
        <w:rPr>
          <w:b/>
        </w:rPr>
        <w:t xml:space="preserve"> n.2</w:t>
      </w:r>
      <w:r w:rsidR="007E336A">
        <w:rPr>
          <w:b/>
        </w:rPr>
        <w:t xml:space="preserve"> </w:t>
      </w:r>
      <w:r w:rsidR="00F12EA6" w:rsidRPr="005D5BC9">
        <w:t>all’o.d.g</w:t>
      </w:r>
      <w:r w:rsidR="00F12EA6">
        <w:t xml:space="preserve">.  </w:t>
      </w:r>
      <w:r w:rsidR="006E08F7" w:rsidRPr="006E08F7">
        <w:t>……………………………………….</w:t>
      </w:r>
    </w:p>
    <w:p w14:paraId="13A21F20" w14:textId="77777777" w:rsidR="008662F5" w:rsidRDefault="008662F5" w:rsidP="003F7051">
      <w:pPr>
        <w:jc w:val="both"/>
      </w:pPr>
    </w:p>
    <w:p w14:paraId="4D90BBA8" w14:textId="77777777" w:rsidR="008662F5" w:rsidRDefault="00F12EA6" w:rsidP="008662F5">
      <w:pPr>
        <w:jc w:val="both"/>
      </w:pPr>
      <w:r>
        <w:t>Si passa</w:t>
      </w:r>
      <w:r w:rsidR="00217D65">
        <w:t>, quindi,</w:t>
      </w:r>
      <w:r>
        <w:t xml:space="preserve"> al </w:t>
      </w:r>
      <w:r w:rsidRPr="005D5BC9">
        <w:rPr>
          <w:b/>
        </w:rPr>
        <w:t>punto</w:t>
      </w:r>
      <w:r w:rsidR="005D5BC9" w:rsidRPr="005D5BC9">
        <w:rPr>
          <w:b/>
        </w:rPr>
        <w:t xml:space="preserve"> n</w:t>
      </w:r>
      <w:r w:rsidR="006E08F7">
        <w:rPr>
          <w:b/>
        </w:rPr>
        <w:t>………</w:t>
      </w:r>
      <w:proofErr w:type="gramStart"/>
      <w:r w:rsidR="006E08F7">
        <w:rPr>
          <w:b/>
        </w:rPr>
        <w:t>…….</w:t>
      </w:r>
      <w:proofErr w:type="gramEnd"/>
      <w:r w:rsidR="006E08F7">
        <w:rPr>
          <w:b/>
        </w:rPr>
        <w:t>.</w:t>
      </w:r>
    </w:p>
    <w:p w14:paraId="447BFC3D" w14:textId="77777777" w:rsidR="00B2118B" w:rsidRPr="001170E4" w:rsidRDefault="00B2118B" w:rsidP="00F12EA6">
      <w:pPr>
        <w:jc w:val="both"/>
        <w:rPr>
          <w:sz w:val="22"/>
          <w:szCs w:val="22"/>
        </w:rPr>
      </w:pPr>
    </w:p>
    <w:p w14:paraId="638892B0" w14:textId="77777777" w:rsidR="00F12EA6" w:rsidRPr="006E08F7" w:rsidRDefault="00F12EA6" w:rsidP="00F12EA6">
      <w:pPr>
        <w:jc w:val="both"/>
        <w:rPr>
          <w:i/>
        </w:rPr>
      </w:pPr>
      <w:r>
        <w:t xml:space="preserve">Esauriti tutti i punti all’o.d.g., </w:t>
      </w:r>
      <w:r w:rsidRPr="00E176D0">
        <w:t>alle ore</w:t>
      </w:r>
      <w:r w:rsidR="009B4D17">
        <w:t xml:space="preserve"> </w:t>
      </w:r>
      <w:r w:rsidR="006E08F7">
        <w:t>……………….</w:t>
      </w:r>
      <w:r w:rsidR="009B4D17">
        <w:rPr>
          <w:b/>
        </w:rPr>
        <w:t xml:space="preserve"> </w:t>
      </w:r>
      <w:r>
        <w:t xml:space="preserve"> si passa alla </w:t>
      </w:r>
      <w:r w:rsidR="00E176D0">
        <w:t>trattazione della</w:t>
      </w:r>
      <w:r w:rsidR="007E336A">
        <w:t xml:space="preserve"> </w:t>
      </w:r>
      <w:r w:rsidRPr="00EA3B2E">
        <w:rPr>
          <w:b/>
        </w:rPr>
        <w:t>parte</w:t>
      </w:r>
      <w:r w:rsidR="00EA3B2E" w:rsidRPr="00EA3B2E">
        <w:rPr>
          <w:b/>
        </w:rPr>
        <w:t xml:space="preserve"> B</w:t>
      </w:r>
      <w:r w:rsidR="00EA3B2E">
        <w:t xml:space="preserve"> con la </w:t>
      </w:r>
      <w:r>
        <w:t xml:space="preserve">partecipazione della componente genitori per discutere i seguenti punti all’ </w:t>
      </w:r>
      <w:proofErr w:type="gramStart"/>
      <w:r>
        <w:t>o.d.g. :</w:t>
      </w:r>
      <w:proofErr w:type="gramEnd"/>
      <w:r w:rsidR="006E08F7">
        <w:t xml:space="preserve"> </w:t>
      </w:r>
      <w:r w:rsidR="006E08F7" w:rsidRPr="006E08F7">
        <w:rPr>
          <w:i/>
        </w:rPr>
        <w:t>(eliminare nel caso non sia presente la componente genitori)</w:t>
      </w:r>
      <w:r w:rsidRPr="006E08F7">
        <w:rPr>
          <w:i/>
        </w:rPr>
        <w:t xml:space="preserve"> </w:t>
      </w:r>
    </w:p>
    <w:p w14:paraId="097064AC" w14:textId="77777777" w:rsidR="005D5BC9" w:rsidRDefault="005D5BC9" w:rsidP="00F12EA6">
      <w:pPr>
        <w:jc w:val="both"/>
      </w:pPr>
    </w:p>
    <w:p w14:paraId="37D2E231" w14:textId="77777777" w:rsidR="00CB1783" w:rsidRPr="008F7041" w:rsidRDefault="006E08F7" w:rsidP="00CB1783">
      <w:pPr>
        <w:numPr>
          <w:ilvl w:val="0"/>
          <w:numId w:val="14"/>
        </w:numPr>
        <w:spacing w:line="276" w:lineRule="auto"/>
        <w:jc w:val="both"/>
      </w:pPr>
      <w:r>
        <w:t>…………………………………………………….</w:t>
      </w:r>
      <w:r w:rsidR="00CB1783" w:rsidRPr="008F7041">
        <w:t>;</w:t>
      </w:r>
    </w:p>
    <w:p w14:paraId="303C451F" w14:textId="77777777" w:rsidR="00CB1783" w:rsidRPr="008F7041" w:rsidRDefault="006E08F7" w:rsidP="00CB1783">
      <w:pPr>
        <w:numPr>
          <w:ilvl w:val="0"/>
          <w:numId w:val="14"/>
        </w:numPr>
        <w:spacing w:line="276" w:lineRule="auto"/>
        <w:jc w:val="both"/>
      </w:pPr>
      <w:r>
        <w:t>…………………………………………………………..</w:t>
      </w:r>
      <w:r w:rsidR="00CB1783" w:rsidRPr="008F7041">
        <w:t>;</w:t>
      </w:r>
    </w:p>
    <w:p w14:paraId="13348F81" w14:textId="77777777" w:rsidR="003F7051" w:rsidRDefault="006E08F7" w:rsidP="00CB1783">
      <w:pPr>
        <w:numPr>
          <w:ilvl w:val="0"/>
          <w:numId w:val="14"/>
        </w:numPr>
        <w:spacing w:line="360" w:lineRule="auto"/>
        <w:jc w:val="both"/>
      </w:pPr>
      <w:r>
        <w:t>………………………………….</w:t>
      </w:r>
      <w:r w:rsidR="00CB1783">
        <w:t>.</w:t>
      </w:r>
    </w:p>
    <w:p w14:paraId="62720826" w14:textId="77777777" w:rsidR="005D5BC9" w:rsidRDefault="00F12EA6" w:rsidP="003F7051">
      <w:pPr>
        <w:jc w:val="both"/>
      </w:pPr>
      <w:r>
        <w:t>Risultano presenti i docenti</w:t>
      </w:r>
      <w:r w:rsidR="00CB1783">
        <w:t>,</w:t>
      </w:r>
      <w:r>
        <w:t xml:space="preserve"> secondo quanto precisato nella parte </w:t>
      </w:r>
      <w:r>
        <w:rPr>
          <w:b/>
        </w:rPr>
        <w:t>“A”</w:t>
      </w:r>
      <w:r w:rsidR="00CB1783" w:rsidRPr="00CB1783">
        <w:t>,</w:t>
      </w:r>
      <w:r w:rsidR="007E336A">
        <w:t xml:space="preserve"> </w:t>
      </w:r>
      <w:r>
        <w:t xml:space="preserve">e </w:t>
      </w:r>
      <w:r w:rsidR="00CB1783">
        <w:t>i rappresentanti dei genitori,</w:t>
      </w:r>
      <w:r>
        <w:t xml:space="preserve"> i sigg.: </w:t>
      </w:r>
      <w:r w:rsidR="006E08F7">
        <w:t>…………………………………</w:t>
      </w:r>
      <w:proofErr w:type="gramStart"/>
      <w:r w:rsidR="006E08F7">
        <w:t>…….</w:t>
      </w:r>
      <w:proofErr w:type="gramEnd"/>
      <w:r w:rsidR="009B4D17">
        <w:t xml:space="preserve">. </w:t>
      </w:r>
      <w:r w:rsidR="00944E3C">
        <w:t xml:space="preserve">Aperta la seduta, il </w:t>
      </w:r>
      <w:r w:rsidR="009B4D17">
        <w:t xml:space="preserve">coordinatore </w:t>
      </w:r>
      <w:r w:rsidR="007E336A">
        <w:t>Prof.</w:t>
      </w:r>
      <w:r w:rsidR="006E08F7">
        <w:t>/Prof.ssa………………….</w:t>
      </w:r>
      <w:r w:rsidR="009B4D17">
        <w:t xml:space="preserve"> </w:t>
      </w:r>
      <w:r>
        <w:t xml:space="preserve"> in merito al </w:t>
      </w:r>
      <w:r w:rsidRPr="005D5BC9">
        <w:rPr>
          <w:b/>
        </w:rPr>
        <w:t>punto</w:t>
      </w:r>
      <w:r w:rsidR="005D5BC9" w:rsidRPr="005D5BC9">
        <w:rPr>
          <w:b/>
        </w:rPr>
        <w:t xml:space="preserve"> n.1</w:t>
      </w:r>
      <w:r w:rsidR="005D5BC9">
        <w:t xml:space="preserve"> all’o.d.g.</w:t>
      </w:r>
      <w:r>
        <w:t xml:space="preserve"> - </w:t>
      </w:r>
      <w:r w:rsidR="006E08F7">
        <w:t>……………………………</w:t>
      </w:r>
      <w:proofErr w:type="gramStart"/>
      <w:r w:rsidR="006E08F7">
        <w:t>…….</w:t>
      </w:r>
      <w:proofErr w:type="gramEnd"/>
      <w:r w:rsidR="006E08F7">
        <w:t>.</w:t>
      </w:r>
    </w:p>
    <w:p w14:paraId="4BAF942A" w14:textId="77777777" w:rsidR="00944E3C" w:rsidRDefault="00944E3C" w:rsidP="003F7051">
      <w:pPr>
        <w:jc w:val="both"/>
      </w:pPr>
    </w:p>
    <w:p w14:paraId="29D3DA7D" w14:textId="77777777" w:rsidR="005243AE" w:rsidRDefault="005D5BC9" w:rsidP="003F7051">
      <w:pPr>
        <w:jc w:val="both"/>
      </w:pPr>
      <w:r>
        <w:t>S</w:t>
      </w:r>
      <w:r w:rsidR="00F12EA6">
        <w:t xml:space="preserve">i passa al </w:t>
      </w:r>
      <w:r w:rsidR="00F12EA6" w:rsidRPr="005D5BC9">
        <w:rPr>
          <w:b/>
        </w:rPr>
        <w:t>punto</w:t>
      </w:r>
      <w:r w:rsidRPr="005D5BC9">
        <w:rPr>
          <w:b/>
        </w:rPr>
        <w:t xml:space="preserve"> n.2</w:t>
      </w:r>
      <w:r>
        <w:t xml:space="preserve"> all’o.d.g.</w:t>
      </w:r>
      <w:r w:rsidR="007E336A">
        <w:t xml:space="preserve"> </w:t>
      </w:r>
      <w:r w:rsidR="006E08F7" w:rsidRPr="006E08F7">
        <w:t>………………………………………………………</w:t>
      </w:r>
      <w:r w:rsidR="009B4D17" w:rsidRPr="006E08F7">
        <w:t>.</w:t>
      </w:r>
    </w:p>
    <w:p w14:paraId="3F71AEF9" w14:textId="77777777" w:rsidR="006E08F7" w:rsidRPr="006E08F7" w:rsidRDefault="006E08F7" w:rsidP="003F7051">
      <w:pPr>
        <w:jc w:val="both"/>
      </w:pPr>
      <w:r>
        <w:t>…………………………………………………………..</w:t>
      </w:r>
    </w:p>
    <w:p w14:paraId="07525DD4" w14:textId="77777777" w:rsidR="00944E3C" w:rsidRDefault="00944E3C" w:rsidP="003F7051">
      <w:pPr>
        <w:jc w:val="both"/>
      </w:pPr>
    </w:p>
    <w:p w14:paraId="7DE6398C" w14:textId="77777777" w:rsidR="00F12EA6" w:rsidRDefault="00F12EA6" w:rsidP="00F12EA6">
      <w:pPr>
        <w:jc w:val="both"/>
      </w:pPr>
      <w:r w:rsidRPr="00EA3B2E">
        <w:lastRenderedPageBreak/>
        <w:t>E</w:t>
      </w:r>
      <w:r>
        <w:t>sauriti i punti all’o.d.g., letto, sottoscritto ed approvato il presente verbal</w:t>
      </w:r>
      <w:r w:rsidR="007B248B">
        <w:t xml:space="preserve">e, che consta di pagine </w:t>
      </w:r>
      <w:proofErr w:type="gramStart"/>
      <w:r w:rsidR="007B248B">
        <w:t>tre</w:t>
      </w:r>
      <w:r>
        <w:t xml:space="preserve"> ,</w:t>
      </w:r>
      <w:proofErr w:type="gramEnd"/>
      <w:r>
        <w:t xml:space="preserve"> la s</w:t>
      </w:r>
      <w:r w:rsidR="009265A8">
        <w:t>eduta è tolta alle ore 15,45</w:t>
      </w:r>
      <w:r w:rsidR="007B248B">
        <w:t>.</w:t>
      </w:r>
    </w:p>
    <w:p w14:paraId="043A9E28" w14:textId="77777777" w:rsidR="00F12EA6" w:rsidRDefault="00F12EA6" w:rsidP="00F12EA6">
      <w:pPr>
        <w:jc w:val="both"/>
      </w:pPr>
    </w:p>
    <w:p w14:paraId="57D22664" w14:textId="77777777" w:rsidR="006B5E02" w:rsidRDefault="00F12EA6" w:rsidP="00F12EA6">
      <w:pPr>
        <w:jc w:val="both"/>
      </w:pPr>
      <w:r>
        <w:t xml:space="preserve">               Segretario</w:t>
      </w:r>
    </w:p>
    <w:p w14:paraId="3417BD92" w14:textId="77777777" w:rsidR="006B5E02" w:rsidRDefault="00F12EA6" w:rsidP="00F12EA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D04B74" w14:textId="77777777" w:rsidR="006B5E02" w:rsidRDefault="006E08F7" w:rsidP="00F12EA6">
      <w:pPr>
        <w:jc w:val="both"/>
        <w:rPr>
          <w:i/>
        </w:rPr>
      </w:pPr>
      <w:r>
        <w:rPr>
          <w:i/>
        </w:rPr>
        <w:t>Prof.ssa/ Prof……………………………………….</w:t>
      </w:r>
    </w:p>
    <w:p w14:paraId="0AEB6A93" w14:textId="77777777" w:rsidR="006B5E02" w:rsidRDefault="006B5E02" w:rsidP="00F12EA6">
      <w:pPr>
        <w:jc w:val="both"/>
        <w:rPr>
          <w:i/>
        </w:rPr>
      </w:pPr>
    </w:p>
    <w:p w14:paraId="04643D2F" w14:textId="77777777" w:rsidR="006B5E02" w:rsidRDefault="006B5E02" w:rsidP="00F12EA6">
      <w:pPr>
        <w:jc w:val="both"/>
      </w:pPr>
      <w:r>
        <w:rPr>
          <w:i/>
        </w:rPr>
        <w:tab/>
      </w:r>
    </w:p>
    <w:p w14:paraId="148BD4E5" w14:textId="77777777" w:rsidR="006B5E02" w:rsidRDefault="006B5E02" w:rsidP="006B5E02">
      <w:pPr>
        <w:jc w:val="right"/>
      </w:pPr>
    </w:p>
    <w:p w14:paraId="53731E19" w14:textId="77777777" w:rsidR="006B5E02" w:rsidRDefault="006B5E02" w:rsidP="006B5E02">
      <w:pPr>
        <w:jc w:val="right"/>
      </w:pPr>
    </w:p>
    <w:p w14:paraId="025674CF" w14:textId="77777777" w:rsidR="00F12EA6" w:rsidRDefault="006B5E02" w:rsidP="006B5E02">
      <w:pPr>
        <w:jc w:val="center"/>
      </w:pPr>
      <w:r>
        <w:t xml:space="preserve">                                                                                                                                  </w:t>
      </w:r>
      <w:r w:rsidR="00F12EA6">
        <w:t>Presidente</w:t>
      </w:r>
    </w:p>
    <w:p w14:paraId="49CBE6DD" w14:textId="77777777" w:rsidR="00F12EA6" w:rsidRDefault="00F12EA6" w:rsidP="00F12EA6">
      <w:pPr>
        <w:ind w:firstLine="708"/>
        <w:jc w:val="both"/>
      </w:pPr>
    </w:p>
    <w:p w14:paraId="2E6498EF" w14:textId="77777777" w:rsidR="00F12EA6" w:rsidRDefault="00F12EA6" w:rsidP="006B5E02">
      <w:pPr>
        <w:jc w:val="righ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6E08F7">
        <w:rPr>
          <w:i/>
        </w:rPr>
        <w:t>Prof.ssa/Prof. …………………………</w:t>
      </w:r>
    </w:p>
    <w:p w14:paraId="644BE1D6" w14:textId="77777777" w:rsidR="00F12EA6" w:rsidRDefault="00F12EA6" w:rsidP="00F12EA6">
      <w:pPr>
        <w:jc w:val="both"/>
      </w:pPr>
    </w:p>
    <w:p w14:paraId="4E23C6DA" w14:textId="77777777" w:rsidR="005A3EA4" w:rsidRPr="005A3EA4" w:rsidRDefault="005A3EA4" w:rsidP="00F12EA6"/>
    <w:sectPr w:rsidR="005A3EA4" w:rsidRPr="005A3EA4" w:rsidSect="00AF0835">
      <w:headerReference w:type="default" r:id="rId8"/>
      <w:footerReference w:type="default" r:id="rId9"/>
      <w:pgSz w:w="11906" w:h="16838"/>
      <w:pgMar w:top="771" w:right="851" w:bottom="113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4A496" w14:textId="77777777" w:rsidR="00832135" w:rsidRDefault="00832135">
      <w:r>
        <w:separator/>
      </w:r>
    </w:p>
  </w:endnote>
  <w:endnote w:type="continuationSeparator" w:id="0">
    <w:p w14:paraId="09CFBB99" w14:textId="77777777" w:rsidR="00832135" w:rsidRDefault="0083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CA1A" w14:textId="77777777" w:rsidR="00AF0835" w:rsidRDefault="00AF0835" w:rsidP="00AF0835">
    <w:pPr>
      <w:pStyle w:val="Pidipagina"/>
      <w:rPr>
        <w:noProof/>
        <w:color w:val="215868"/>
      </w:rPr>
    </w:pPr>
  </w:p>
  <w:p w14:paraId="4F4A1A2A" w14:textId="77777777" w:rsidR="00AF0835" w:rsidRDefault="00AF0835" w:rsidP="00AF0835">
    <w:pPr>
      <w:pStyle w:val="Pidipagina"/>
    </w:pPr>
  </w:p>
  <w:p w14:paraId="68DAAB7A" w14:textId="77777777" w:rsidR="00AF0835" w:rsidRDefault="009D5800">
    <w:pPr>
      <w:pStyle w:val="Pidipagina"/>
      <w:jc w:val="center"/>
    </w:pPr>
    <w:r>
      <w:fldChar w:fldCharType="begin"/>
    </w:r>
    <w:r w:rsidR="00320DAC">
      <w:instrText xml:space="preserve"> PAGE   \* MERGEFORMAT </w:instrText>
    </w:r>
    <w:r>
      <w:fldChar w:fldCharType="separate"/>
    </w:r>
    <w:r w:rsidR="006E08F7">
      <w:rPr>
        <w:noProof/>
      </w:rPr>
      <w:t>1</w:t>
    </w:r>
    <w:r>
      <w:fldChar w:fldCharType="end"/>
    </w:r>
  </w:p>
  <w:p w14:paraId="27F14894" w14:textId="77777777" w:rsidR="00B34772" w:rsidRDefault="00B34772" w:rsidP="00B3477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359A" w14:textId="77777777" w:rsidR="00832135" w:rsidRDefault="00832135">
      <w:r>
        <w:separator/>
      </w:r>
    </w:p>
  </w:footnote>
  <w:footnote w:type="continuationSeparator" w:id="0">
    <w:p w14:paraId="644F1699" w14:textId="77777777" w:rsidR="00832135" w:rsidRDefault="00832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5CD7E" w14:textId="77777777" w:rsidR="00851893" w:rsidRPr="00851893" w:rsidRDefault="00851893" w:rsidP="00851893">
    <w:pPr>
      <w:spacing w:line="312" w:lineRule="auto"/>
      <w:jc w:val="center"/>
      <w:rPr>
        <w:rFonts w:ascii="Lucida Calligraphy" w:hAnsi="Lucida Calligraphy"/>
        <w:color w:val="143740"/>
        <w:sz w:val="20"/>
        <w:szCs w:val="20"/>
      </w:rPr>
    </w:pPr>
  </w:p>
  <w:p w14:paraId="3AC9556F" w14:textId="77777777" w:rsidR="00EF5E2F" w:rsidRPr="0005678D" w:rsidRDefault="00EF5E2F" w:rsidP="00EF5E2F"/>
  <w:p w14:paraId="58DF4423" w14:textId="77777777" w:rsidR="00EF5E2F" w:rsidRPr="0005678D" w:rsidRDefault="00FA7F93" w:rsidP="00EF5E2F">
    <w:pPr>
      <w:pStyle w:val="Didascalia"/>
      <w:spacing w:line="240" w:lineRule="auto"/>
      <w:ind w:right="-30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 wp14:anchorId="00198D7B" wp14:editId="6F5549B3">
          <wp:simplePos x="0" y="0"/>
          <wp:positionH relativeFrom="column">
            <wp:posOffset>5006340</wp:posOffset>
          </wp:positionH>
          <wp:positionV relativeFrom="paragraph">
            <wp:posOffset>-213360</wp:posOffset>
          </wp:positionV>
          <wp:extent cx="753110" cy="791845"/>
          <wp:effectExtent l="0" t="0" r="0" b="0"/>
          <wp:wrapNone/>
          <wp:docPr id="11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32135">
      <w:rPr>
        <w:rFonts w:ascii="Times New Roman" w:hAnsi="Times New Roman"/>
        <w:noProof/>
        <w:szCs w:val="24"/>
      </w:rPr>
      <w:object w:dxaOrig="1440" w:dyaOrig="1440" w14:anchorId="35F943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31.2pt;margin-top:-12.55pt;width:60.55pt;height:62.35pt;z-index:251657216;mso-position-horizontal-relative:text;mso-position-vertical-relative:text">
          <v:imagedata r:id="rId2" o:title=""/>
        </v:shape>
        <o:OLEObject Type="Embed" ProgID="Word.Picture.8" ShapeID="_x0000_s2058" DrawAspect="Content" ObjectID="_1821969281" r:id="rId3"/>
      </w:object>
    </w:r>
    <w:r w:rsidR="00EF5E2F" w:rsidRPr="0005678D">
      <w:rPr>
        <w:rFonts w:ascii="Times New Roman" w:hAnsi="Times New Roman"/>
        <w:szCs w:val="24"/>
      </w:rPr>
      <w:t>Ministero dell’Istruzione, dell’Università e della Ricerca</w:t>
    </w:r>
  </w:p>
  <w:p w14:paraId="0845D121" w14:textId="77777777" w:rsidR="00EF5E2F" w:rsidRPr="0005678D" w:rsidRDefault="00EF5E2F" w:rsidP="00EF5E2F">
    <w:pPr>
      <w:tabs>
        <w:tab w:val="left" w:pos="2977"/>
      </w:tabs>
      <w:jc w:val="center"/>
      <w:rPr>
        <w:b/>
      </w:rPr>
    </w:pPr>
    <w:r w:rsidRPr="0005678D">
      <w:t>– Regione Siciliana –</w:t>
    </w:r>
  </w:p>
  <w:p w14:paraId="79748D5E" w14:textId="77777777" w:rsidR="00EF5E2F" w:rsidRPr="00253696" w:rsidRDefault="00EF5E2F" w:rsidP="00EF5E2F">
    <w:pPr>
      <w:jc w:val="center"/>
      <w:rPr>
        <w:rFonts w:ascii="Monotype Corsiva" w:hAnsi="Monotype Corsiva"/>
        <w:i/>
        <w:sz w:val="36"/>
        <w:szCs w:val="36"/>
      </w:rPr>
    </w:pPr>
    <w:r w:rsidRPr="00253696">
      <w:rPr>
        <w:rFonts w:ascii="Monotype Corsiva" w:hAnsi="Monotype Corsiva"/>
        <w:b/>
        <w:i/>
        <w:sz w:val="36"/>
        <w:szCs w:val="36"/>
      </w:rPr>
      <w:t>Istituto Comprensivo “Leonardo da Vinci</w:t>
    </w:r>
    <w:r w:rsidRPr="00253696">
      <w:rPr>
        <w:rFonts w:ascii="Monotype Corsiva" w:hAnsi="Monotype Corsiva"/>
        <w:i/>
        <w:sz w:val="36"/>
        <w:szCs w:val="36"/>
      </w:rPr>
      <w:t>”</w:t>
    </w:r>
  </w:p>
  <w:p w14:paraId="076039B3" w14:textId="77777777" w:rsidR="00EF5E2F" w:rsidRPr="0005678D" w:rsidRDefault="00EF5E2F" w:rsidP="00EF5E2F">
    <w:pPr>
      <w:jc w:val="center"/>
    </w:pPr>
    <w:r w:rsidRPr="0005678D">
      <w:t xml:space="preserve">95040 CASTEL DI IUDICA (CT) Piazza Marconi, 7 </w:t>
    </w:r>
  </w:p>
  <w:p w14:paraId="119246E5" w14:textId="77777777" w:rsidR="00EF5E2F" w:rsidRPr="0005678D" w:rsidRDefault="00EF5E2F" w:rsidP="00EF5E2F">
    <w:pPr>
      <w:jc w:val="center"/>
      <w:rPr>
        <w:lang w:val="en-US"/>
      </w:rPr>
    </w:pPr>
    <w:r>
      <w:rPr>
        <w:lang w:val="en-US"/>
      </w:rPr>
      <w:t>TEL.</w:t>
    </w:r>
    <w:r w:rsidRPr="0005678D">
      <w:rPr>
        <w:lang w:val="en-US"/>
      </w:rPr>
      <w:t>095661065</w:t>
    </w:r>
  </w:p>
  <w:p w14:paraId="33B681E1" w14:textId="77777777" w:rsidR="00EF5E2F" w:rsidRPr="0005678D" w:rsidRDefault="00EF5E2F" w:rsidP="00EF5E2F">
    <w:pPr>
      <w:jc w:val="center"/>
    </w:pPr>
    <w:r w:rsidRPr="0005678D">
      <w:rPr>
        <w:lang w:val="en-US"/>
      </w:rPr>
      <w:t xml:space="preserve">Cod. </w:t>
    </w:r>
    <w:proofErr w:type="spellStart"/>
    <w:r w:rsidRPr="0005678D">
      <w:rPr>
        <w:lang w:val="en-US"/>
      </w:rPr>
      <w:t>Fisc</w:t>
    </w:r>
    <w:proofErr w:type="spellEnd"/>
    <w:r w:rsidRPr="0005678D">
      <w:rPr>
        <w:lang w:val="en-US"/>
      </w:rPr>
      <w:t xml:space="preserve">: 82003100870 – Cod. </w:t>
    </w:r>
    <w:proofErr w:type="spellStart"/>
    <w:r w:rsidRPr="002F6C21">
      <w:rPr>
        <w:lang w:val="en-US"/>
      </w:rPr>
      <w:t>Mecc</w:t>
    </w:r>
    <w:proofErr w:type="spellEnd"/>
    <w:r w:rsidRPr="002F6C21">
      <w:rPr>
        <w:lang w:val="en-US"/>
      </w:rPr>
      <w:t xml:space="preserve">. </w:t>
    </w:r>
    <w:r w:rsidRPr="0005678D">
      <w:t>CTIC80300R</w:t>
    </w:r>
  </w:p>
  <w:p w14:paraId="7BA16189" w14:textId="77777777" w:rsidR="00EF5E2F" w:rsidRPr="0005678D" w:rsidRDefault="00EF5E2F" w:rsidP="00EF5E2F">
    <w:pPr>
      <w:jc w:val="center"/>
    </w:pPr>
    <w:r w:rsidRPr="0005678D">
      <w:t xml:space="preserve">e-mail: </w:t>
    </w:r>
    <w:hyperlink r:id="rId4" w:history="1">
      <w:r w:rsidRPr="0005678D">
        <w:rPr>
          <w:rStyle w:val="Collegamentoipertestuale"/>
        </w:rPr>
        <w:t>ctic80300r@istruzione.it</w:t>
      </w:r>
    </w:hyperlink>
    <w:r w:rsidRPr="0005678D">
      <w:t xml:space="preserve"> PEC:  </w:t>
    </w:r>
    <w:hyperlink r:id="rId5" w:history="1">
      <w:r w:rsidRPr="0005678D">
        <w:rPr>
          <w:rStyle w:val="Collegamentoipertestuale"/>
        </w:rPr>
        <w:t>ctic80300r@pec.istruzione.it</w:t>
      </w:r>
    </w:hyperlink>
  </w:p>
  <w:p w14:paraId="7927CBF0" w14:textId="77777777" w:rsidR="00EF5E2F" w:rsidRPr="0005678D" w:rsidRDefault="00832135" w:rsidP="00EF5E2F">
    <w:pPr>
      <w:jc w:val="center"/>
      <w:rPr>
        <w:b/>
      </w:rPr>
    </w:pPr>
    <w:hyperlink r:id="rId6" w:history="1">
      <w:r w:rsidR="005E2D6B" w:rsidRPr="002D4EC4">
        <w:rPr>
          <w:rStyle w:val="Collegamentoipertestuale"/>
        </w:rPr>
        <w:t>www.icscasteldiiudica.edu.it</w:t>
      </w:r>
    </w:hyperlink>
  </w:p>
  <w:p w14:paraId="06C7AA1B" w14:textId="77777777" w:rsidR="00EF5E2F" w:rsidRPr="0005678D" w:rsidRDefault="00EF5E2F" w:rsidP="00EF5E2F">
    <w:pPr>
      <w:jc w:val="center"/>
      <w:rPr>
        <w:b/>
      </w:rPr>
    </w:pPr>
  </w:p>
  <w:p w14:paraId="34D58149" w14:textId="77777777" w:rsidR="00851893" w:rsidRPr="00851893" w:rsidRDefault="00851893" w:rsidP="00851893">
    <w:pPr>
      <w:tabs>
        <w:tab w:val="center" w:pos="4819"/>
        <w:tab w:val="right" w:pos="9638"/>
      </w:tabs>
      <w:jc w:val="center"/>
      <w:rPr>
        <w:i/>
        <w:color w:val="143740"/>
        <w:sz w:val="18"/>
        <w:szCs w:val="18"/>
      </w:rPr>
    </w:pPr>
  </w:p>
  <w:p w14:paraId="7DCD9F30" w14:textId="77777777" w:rsidR="00E265C2" w:rsidRPr="00851893" w:rsidRDefault="00E265C2" w:rsidP="008518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8328A"/>
    <w:multiLevelType w:val="hybridMultilevel"/>
    <w:tmpl w:val="6BEE1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4254DF"/>
    <w:multiLevelType w:val="hybridMultilevel"/>
    <w:tmpl w:val="6CA80956"/>
    <w:lvl w:ilvl="0" w:tplc="EACE8D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8D64DB"/>
    <w:multiLevelType w:val="hybridMultilevel"/>
    <w:tmpl w:val="DEA28B3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C017C"/>
    <w:multiLevelType w:val="hybridMultilevel"/>
    <w:tmpl w:val="BBECF7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2C1237"/>
    <w:multiLevelType w:val="hybridMultilevel"/>
    <w:tmpl w:val="D220B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B0C49"/>
    <w:multiLevelType w:val="hybridMultilevel"/>
    <w:tmpl w:val="F3905D4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CD7708C"/>
    <w:multiLevelType w:val="hybridMultilevel"/>
    <w:tmpl w:val="D7C2B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41B70"/>
    <w:multiLevelType w:val="hybridMultilevel"/>
    <w:tmpl w:val="A57AC3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6254F4"/>
    <w:multiLevelType w:val="hybridMultilevel"/>
    <w:tmpl w:val="2A22A81A"/>
    <w:lvl w:ilvl="0" w:tplc="F3387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42B6D"/>
    <w:multiLevelType w:val="hybridMultilevel"/>
    <w:tmpl w:val="9E7A464E"/>
    <w:lvl w:ilvl="0" w:tplc="9AF67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92090C"/>
    <w:multiLevelType w:val="hybridMultilevel"/>
    <w:tmpl w:val="6BEE1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D5197B"/>
    <w:multiLevelType w:val="hybridMultilevel"/>
    <w:tmpl w:val="92C41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EF3136"/>
    <w:multiLevelType w:val="hybridMultilevel"/>
    <w:tmpl w:val="6BEE1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E8"/>
    <w:rsid w:val="00015F78"/>
    <w:rsid w:val="000232A2"/>
    <w:rsid w:val="00050581"/>
    <w:rsid w:val="000878D2"/>
    <w:rsid w:val="000907F1"/>
    <w:rsid w:val="000B23CB"/>
    <w:rsid w:val="000D36D9"/>
    <w:rsid w:val="001018B2"/>
    <w:rsid w:val="00112681"/>
    <w:rsid w:val="001170E4"/>
    <w:rsid w:val="0012201C"/>
    <w:rsid w:val="001740C1"/>
    <w:rsid w:val="001B125F"/>
    <w:rsid w:val="001D122E"/>
    <w:rsid w:val="001E1598"/>
    <w:rsid w:val="00217D65"/>
    <w:rsid w:val="00232016"/>
    <w:rsid w:val="00240AA7"/>
    <w:rsid w:val="00265D07"/>
    <w:rsid w:val="002760F0"/>
    <w:rsid w:val="002878F6"/>
    <w:rsid w:val="002C118F"/>
    <w:rsid w:val="00305821"/>
    <w:rsid w:val="00320DAC"/>
    <w:rsid w:val="003B37E4"/>
    <w:rsid w:val="003D6E67"/>
    <w:rsid w:val="003F7051"/>
    <w:rsid w:val="00463E4C"/>
    <w:rsid w:val="00473A69"/>
    <w:rsid w:val="004924C8"/>
    <w:rsid w:val="00494F8B"/>
    <w:rsid w:val="0052391A"/>
    <w:rsid w:val="005243AE"/>
    <w:rsid w:val="00527E0B"/>
    <w:rsid w:val="005666D9"/>
    <w:rsid w:val="005A3EA4"/>
    <w:rsid w:val="005D4ACC"/>
    <w:rsid w:val="005D5BC9"/>
    <w:rsid w:val="005E2D6B"/>
    <w:rsid w:val="00635C12"/>
    <w:rsid w:val="0064090A"/>
    <w:rsid w:val="00644129"/>
    <w:rsid w:val="006840E8"/>
    <w:rsid w:val="006B1A3F"/>
    <w:rsid w:val="006B484B"/>
    <w:rsid w:val="006B5E02"/>
    <w:rsid w:val="006C281E"/>
    <w:rsid w:val="006C2869"/>
    <w:rsid w:val="006E08F7"/>
    <w:rsid w:val="00705B70"/>
    <w:rsid w:val="007127A7"/>
    <w:rsid w:val="007146D0"/>
    <w:rsid w:val="007201EE"/>
    <w:rsid w:val="007B248B"/>
    <w:rsid w:val="007C2837"/>
    <w:rsid w:val="007D70C9"/>
    <w:rsid w:val="007D7648"/>
    <w:rsid w:val="007E336A"/>
    <w:rsid w:val="00806F72"/>
    <w:rsid w:val="00832135"/>
    <w:rsid w:val="00851893"/>
    <w:rsid w:val="008556C2"/>
    <w:rsid w:val="008662F5"/>
    <w:rsid w:val="008F150D"/>
    <w:rsid w:val="00900C7B"/>
    <w:rsid w:val="00920E93"/>
    <w:rsid w:val="009265A8"/>
    <w:rsid w:val="0094053A"/>
    <w:rsid w:val="00944E3C"/>
    <w:rsid w:val="009509E5"/>
    <w:rsid w:val="00957768"/>
    <w:rsid w:val="00963DDF"/>
    <w:rsid w:val="00971FD4"/>
    <w:rsid w:val="009B3AC2"/>
    <w:rsid w:val="009B4D17"/>
    <w:rsid w:val="009C0E29"/>
    <w:rsid w:val="009D5800"/>
    <w:rsid w:val="009E503C"/>
    <w:rsid w:val="00A43B53"/>
    <w:rsid w:val="00A810EC"/>
    <w:rsid w:val="00A82C29"/>
    <w:rsid w:val="00A83324"/>
    <w:rsid w:val="00A9506E"/>
    <w:rsid w:val="00AB23E3"/>
    <w:rsid w:val="00AB36FE"/>
    <w:rsid w:val="00AF0835"/>
    <w:rsid w:val="00B179D2"/>
    <w:rsid w:val="00B2118B"/>
    <w:rsid w:val="00B34296"/>
    <w:rsid w:val="00B34772"/>
    <w:rsid w:val="00B800D0"/>
    <w:rsid w:val="00B900AB"/>
    <w:rsid w:val="00B90B4D"/>
    <w:rsid w:val="00BB172B"/>
    <w:rsid w:val="00BD1288"/>
    <w:rsid w:val="00C0427B"/>
    <w:rsid w:val="00C2175C"/>
    <w:rsid w:val="00C66715"/>
    <w:rsid w:val="00C7796D"/>
    <w:rsid w:val="00CB0A60"/>
    <w:rsid w:val="00CB1783"/>
    <w:rsid w:val="00D261C0"/>
    <w:rsid w:val="00D90C19"/>
    <w:rsid w:val="00D93335"/>
    <w:rsid w:val="00DB7A5B"/>
    <w:rsid w:val="00DF1E34"/>
    <w:rsid w:val="00E11E11"/>
    <w:rsid w:val="00E176D0"/>
    <w:rsid w:val="00E20E05"/>
    <w:rsid w:val="00E211E2"/>
    <w:rsid w:val="00E265C2"/>
    <w:rsid w:val="00E4778C"/>
    <w:rsid w:val="00E5223A"/>
    <w:rsid w:val="00E60325"/>
    <w:rsid w:val="00E6221E"/>
    <w:rsid w:val="00E939C2"/>
    <w:rsid w:val="00EA3767"/>
    <w:rsid w:val="00EA3B2E"/>
    <w:rsid w:val="00EC0FDF"/>
    <w:rsid w:val="00EF5E2F"/>
    <w:rsid w:val="00F12EA6"/>
    <w:rsid w:val="00F15A76"/>
    <w:rsid w:val="00F620C3"/>
    <w:rsid w:val="00F93D17"/>
    <w:rsid w:val="00FA7F93"/>
    <w:rsid w:val="00FB048D"/>
    <w:rsid w:val="00FB1BBD"/>
    <w:rsid w:val="00FE3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6867BFA3"/>
  <w15:docId w15:val="{09698B85-146C-43B4-845A-2BFE5EB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37E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E4778C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B3477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347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4772"/>
  </w:style>
  <w:style w:type="paragraph" w:styleId="Corpodeltesto3">
    <w:name w:val="Body Text 3"/>
    <w:basedOn w:val="Normale"/>
    <w:link w:val="Corpodeltesto3Carattere"/>
    <w:rsid w:val="002C118F"/>
    <w:pPr>
      <w:spacing w:before="100" w:beforeAutospacing="1" w:after="100" w:afterAutospacing="1"/>
    </w:pPr>
  </w:style>
  <w:style w:type="character" w:customStyle="1" w:styleId="Corpodeltesto3Carattere">
    <w:name w:val="Corpo del testo 3 Carattere"/>
    <w:link w:val="Corpodeltesto3"/>
    <w:rsid w:val="002C118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A83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833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9C0E29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rsid w:val="002760F0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B7A5B"/>
    <w:rPr>
      <w:sz w:val="24"/>
      <w:szCs w:val="24"/>
    </w:rPr>
  </w:style>
  <w:style w:type="paragraph" w:customStyle="1" w:styleId="Corpodeltesto">
    <w:name w:val="Corpo del testo"/>
    <w:basedOn w:val="Normale"/>
    <w:link w:val="CorpodeltestoCarattere"/>
    <w:unhideWhenUsed/>
    <w:rsid w:val="00F12EA6"/>
    <w:pPr>
      <w:spacing w:after="120"/>
    </w:pPr>
  </w:style>
  <w:style w:type="character" w:customStyle="1" w:styleId="CorpodeltestoCarattere">
    <w:name w:val="Corpo del testo Carattere"/>
    <w:link w:val="Corpodeltesto"/>
    <w:rsid w:val="00F12EA6"/>
    <w:rPr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F12EA6"/>
    <w:pPr>
      <w:widowControl w:val="0"/>
      <w:snapToGrid w:val="0"/>
      <w:jc w:val="both"/>
    </w:pPr>
    <w:rPr>
      <w:szCs w:val="20"/>
    </w:rPr>
  </w:style>
  <w:style w:type="character" w:customStyle="1" w:styleId="Corpodeltesto2Carattere">
    <w:name w:val="Corpo del testo 2 Carattere"/>
    <w:link w:val="Corpodeltesto2"/>
    <w:rsid w:val="00F12EA6"/>
    <w:rPr>
      <w:sz w:val="24"/>
    </w:rPr>
  </w:style>
  <w:style w:type="paragraph" w:styleId="Paragrafoelenco">
    <w:name w:val="List Paragraph"/>
    <w:basedOn w:val="Normale"/>
    <w:uiPriority w:val="34"/>
    <w:qFormat/>
    <w:rsid w:val="003F7051"/>
    <w:pPr>
      <w:ind w:left="720"/>
      <w:contextualSpacing/>
    </w:pPr>
  </w:style>
  <w:style w:type="paragraph" w:styleId="Didascalia">
    <w:name w:val="caption"/>
    <w:basedOn w:val="Normale"/>
    <w:next w:val="Normale"/>
    <w:qFormat/>
    <w:rsid w:val="00EF5E2F"/>
    <w:pPr>
      <w:tabs>
        <w:tab w:val="left" w:pos="0"/>
      </w:tabs>
      <w:autoSpaceDE w:val="0"/>
      <w:autoSpaceDN w:val="0"/>
      <w:spacing w:line="360" w:lineRule="auto"/>
    </w:pPr>
    <w:rPr>
      <w:rFonts w:ascii="Comic Sans MS" w:hAnsi="Comic Sans MS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2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ICEPRESIDENZA%202012_2013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DBCFB-4DFA-44D7-8221-11725B5C0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2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TestOne</Company>
  <LinksUpToDate>false</LinksUpToDate>
  <CharactersWithSpaces>1959</CharactersWithSpaces>
  <SharedDoc>false</SharedDoc>
  <HLinks>
    <vt:vector size="18" baseType="variant">
      <vt:variant>
        <vt:i4>720983</vt:i4>
      </vt:variant>
      <vt:variant>
        <vt:i4>6</vt:i4>
      </vt:variant>
      <vt:variant>
        <vt:i4>0</vt:i4>
      </vt:variant>
      <vt:variant>
        <vt:i4>5</vt:i4>
      </vt:variant>
      <vt:variant>
        <vt:lpwstr>http://www.icscasteldiiudica.gov.it/</vt:lpwstr>
      </vt:variant>
      <vt:variant>
        <vt:lpwstr/>
      </vt:variant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mailto:CTIC80300R@PEC.ISTRUZIONE.IT</vt:lpwstr>
      </vt:variant>
      <vt:variant>
        <vt:lpwstr/>
      </vt:variant>
      <vt:variant>
        <vt:i4>721006</vt:i4>
      </vt:variant>
      <vt:variant>
        <vt:i4>0</vt:i4>
      </vt:variant>
      <vt:variant>
        <vt:i4>0</vt:i4>
      </vt:variant>
      <vt:variant>
        <vt:i4>5</vt:i4>
      </vt:variant>
      <vt:variant>
        <vt:lpwstr>mailto:CTIC80300R@ISTRUZIONE.IT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Pc</cp:lastModifiedBy>
  <cp:revision>2</cp:revision>
  <cp:lastPrinted>2012-08-16T09:42:00Z</cp:lastPrinted>
  <dcterms:created xsi:type="dcterms:W3CDTF">2025-10-14T15:48:00Z</dcterms:created>
  <dcterms:modified xsi:type="dcterms:W3CDTF">2025-10-14T15:48:00Z</dcterms:modified>
</cp:coreProperties>
</file>